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877FEF" w14:textId="77777777" w:rsidR="0082470D" w:rsidRDefault="005F5C0B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186F5" wp14:editId="2F2320B9">
                <wp:simplePos x="0" y="0"/>
                <wp:positionH relativeFrom="margin">
                  <wp:align>right</wp:align>
                </wp:positionH>
                <wp:positionV relativeFrom="paragraph">
                  <wp:posOffset>-692150</wp:posOffset>
                </wp:positionV>
                <wp:extent cx="6013450" cy="163830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CD0E" w14:textId="77777777" w:rsidR="007D1701" w:rsidRPr="005F5C0B" w:rsidRDefault="00DE293C" w:rsidP="001149B1">
                            <w:pPr>
                              <w:pStyle w:val="NewsletterHead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E4A04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5F5C0B"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5F5C0B">
                              <w:rPr>
                                <w:sz w:val="56"/>
                                <w:szCs w:val="56"/>
                              </w:rPr>
                              <w:t>MYERSTOWN</w:t>
                            </w:r>
                          </w:p>
                          <w:p w14:paraId="09B36BC7" w14:textId="77777777" w:rsidR="00DE293C" w:rsidRPr="005F5C0B" w:rsidRDefault="005F5C0B" w:rsidP="001149B1">
                            <w:pPr>
                              <w:pStyle w:val="NewsletterHeading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8540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 xml:space="preserve">SENIOR </w:t>
                            </w:r>
                            <w:r w:rsidR="00FE4A04" w:rsidRPr="005F5C0B">
                              <w:rPr>
                                <w:sz w:val="48"/>
                                <w:szCs w:val="48"/>
                              </w:rPr>
                              <w:t xml:space="preserve">COMMUNITY </w:t>
                            </w:r>
                            <w:r w:rsidR="00CE7123" w:rsidRPr="005F5C0B">
                              <w:rPr>
                                <w:sz w:val="48"/>
                                <w:szCs w:val="48"/>
                              </w:rPr>
                              <w:t>CE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>NTER</w:t>
                            </w:r>
                            <w:r w:rsidR="00B5495D" w:rsidRPr="005F5C0B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33A7507" w14:textId="0685209B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>101 S. Railroad St</w:t>
                            </w:r>
                          </w:p>
                          <w:p w14:paraId="34A86F2D" w14:textId="77777777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</w:t>
                            </w:r>
                            <w:r w:rsidR="007C53BF">
                              <w:rPr>
                                <w:sz w:val="24"/>
                              </w:rPr>
                              <w:t>Myerstown, PA 17067</w:t>
                            </w:r>
                          </w:p>
                          <w:p w14:paraId="3CBDDED3" w14:textId="4F6C1461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A85D4D">
                              <w:rPr>
                                <w:sz w:val="24"/>
                              </w:rPr>
                              <w:t>© 717-675-9546</w:t>
                            </w:r>
                          </w:p>
                          <w:p w14:paraId="5B1A1772" w14:textId="19DBA4EE" w:rsidR="007C53BF" w:rsidRP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r w:rsidR="002608DA">
                              <w:rPr>
                                <w:sz w:val="24"/>
                              </w:rPr>
                              <w:t>Myerstown.SeniorCenter@lebanoncountypa.gov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186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2.3pt;margin-top:-54.5pt;width:473.5pt;height:12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" filled="f" stroked="f">
                <v:textbox inset=",7.2pt,,7.2pt">
                  <w:txbxContent>
                    <w:p w14:paraId="38DCCD0E" w14:textId="77777777" w:rsidR="007D1701" w:rsidRPr="005F5C0B" w:rsidRDefault="00DE293C" w:rsidP="001149B1">
                      <w:pPr>
                        <w:pStyle w:val="NewsletterHead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="00FE4A04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="005F5C0B"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Pr="005F5C0B">
                        <w:rPr>
                          <w:sz w:val="56"/>
                          <w:szCs w:val="56"/>
                        </w:rPr>
                        <w:t>MYERSTOWN</w:t>
                      </w:r>
                    </w:p>
                    <w:p w14:paraId="09B36BC7" w14:textId="77777777" w:rsidR="00DE293C" w:rsidRPr="005F5C0B" w:rsidRDefault="005F5C0B" w:rsidP="001149B1">
                      <w:pPr>
                        <w:pStyle w:val="NewsletterHeading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B8540B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 xml:space="preserve">SENIOR </w:t>
                      </w:r>
                      <w:r w:rsidR="00FE4A04" w:rsidRPr="005F5C0B">
                        <w:rPr>
                          <w:sz w:val="48"/>
                          <w:szCs w:val="48"/>
                        </w:rPr>
                        <w:t xml:space="preserve">COMMUNITY </w:t>
                      </w:r>
                      <w:r w:rsidR="00CE7123" w:rsidRPr="005F5C0B">
                        <w:rPr>
                          <w:sz w:val="48"/>
                          <w:szCs w:val="48"/>
                        </w:rPr>
                        <w:t>CE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>NTER</w:t>
                      </w:r>
                      <w:r w:rsidR="00B5495D" w:rsidRPr="005F5C0B">
                        <w:rPr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33A7507" w14:textId="0685209B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    </w:t>
                      </w:r>
                      <w:r w:rsidR="00281768">
                        <w:rPr>
                          <w:sz w:val="24"/>
                        </w:rPr>
                        <w:t>101 S. Railroad St</w:t>
                      </w:r>
                    </w:p>
                    <w:p w14:paraId="34A86F2D" w14:textId="77777777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</w:t>
                      </w:r>
                      <w:r w:rsidR="007C53BF">
                        <w:rPr>
                          <w:sz w:val="24"/>
                        </w:rPr>
                        <w:t>Myerstown, PA 17067</w:t>
                      </w:r>
                    </w:p>
                    <w:p w14:paraId="3CBDDED3" w14:textId="4F6C1461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</w:t>
                      </w:r>
                      <w:r w:rsidR="00281768">
                        <w:rPr>
                          <w:sz w:val="24"/>
                        </w:rPr>
                        <w:t xml:space="preserve">           </w:t>
                      </w:r>
                      <w:r w:rsidR="00A85D4D">
                        <w:rPr>
                          <w:sz w:val="24"/>
                        </w:rPr>
                        <w:t>© 717-675-9546</w:t>
                      </w:r>
                    </w:p>
                    <w:p w14:paraId="5B1A1772" w14:textId="19DBA4EE" w:rsidR="007C53BF" w:rsidRP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r w:rsidR="002608DA">
                        <w:rPr>
                          <w:sz w:val="24"/>
                        </w:rPr>
                        <w:t>Myerstown.SeniorCenter@lebanoncountypa.gov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AB2A20" wp14:editId="4E7C146C">
                <wp:simplePos x="0" y="0"/>
                <wp:positionH relativeFrom="page">
                  <wp:posOffset>-184150</wp:posOffset>
                </wp:positionH>
                <wp:positionV relativeFrom="page">
                  <wp:posOffset>-311149</wp:posOffset>
                </wp:positionV>
                <wp:extent cx="8001000" cy="2127250"/>
                <wp:effectExtent l="0" t="0" r="0" b="635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12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0A214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</w:p>
                          <w:p w14:paraId="5956D100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FE4A04" w:rsidRPr="00CE7123">
                              <w:rPr>
                                <w:noProof/>
                              </w:rPr>
                              <w:drawing>
                                <wp:inline distT="0" distB="0" distL="0" distR="0" wp14:anchorId="0B451B5D" wp14:editId="753784D7">
                                  <wp:extent cx="901700" cy="895350"/>
                                  <wp:effectExtent l="0" t="0" r="0" b="0"/>
                                  <wp:docPr id="3" name="Picture 3" descr="E:\Count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unt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CD0E0" w14:textId="77777777" w:rsidR="0000112E" w:rsidRDefault="00CE712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8219C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2A20" id="Rectangle 6" o:spid="_x0000_s1027" style="position:absolute;margin-left:-14.5pt;margin-top:-24.5pt;width:630pt;height:16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" fillcolor="#205867 [1608]" stroked="f" strokecolor="#4a7ebb" strokeweight="1.5pt">
                <v:shadow opacity="22938f" offset="0"/>
                <v:textbox inset=",7.2pt,,7.2pt">
                  <w:txbxContent>
                    <w:p w14:paraId="5E00A214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</w:p>
                    <w:p w14:paraId="5956D100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FE4A04" w:rsidRPr="00CE7123">
                        <w:rPr>
                          <w:noProof/>
                        </w:rPr>
                        <w:drawing>
                          <wp:inline distT="0" distB="0" distL="0" distR="0" wp14:anchorId="0B451B5D" wp14:editId="753784D7">
                            <wp:extent cx="901700" cy="895350"/>
                            <wp:effectExtent l="0" t="0" r="0" b="0"/>
                            <wp:docPr id="3" name="Picture 3" descr="E:\Count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unt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CD0E0" w14:textId="77777777" w:rsidR="0000112E" w:rsidRDefault="00CE712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8219C">
                        <w:rPr>
                          <w:noProof/>
                        </w:rPr>
                        <w:t xml:space="preserve">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43CF2A" w14:textId="2AB65AC5" w:rsidR="0082470D" w:rsidRDefault="0082470D"/>
    <w:p w14:paraId="076F4D59" w14:textId="359D79F7" w:rsidR="0082470D" w:rsidRDefault="0082470D"/>
    <w:p w14:paraId="53F70B50" w14:textId="3F329478" w:rsidR="0082470D" w:rsidRDefault="005B3590" w:rsidP="0082470D">
      <w:pPr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9261C6" wp14:editId="6CBAB40B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1032859" cy="890270"/>
            <wp:effectExtent l="0" t="0" r="0" b="5080"/>
            <wp:wrapNone/>
            <wp:docPr id="863268421" name="Picture 7" descr="Free Snowman Clipart Transparent Background Hd Images - Happy New Y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man Clipart Transparent Background Hd Images - Happy New Yea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59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C0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284463" wp14:editId="73246FCA">
                <wp:simplePos x="0" y="0"/>
                <wp:positionH relativeFrom="page">
                  <wp:align>right</wp:align>
                </wp:positionH>
                <wp:positionV relativeFrom="page">
                  <wp:posOffset>1803400</wp:posOffset>
                </wp:positionV>
                <wp:extent cx="8001000" cy="850900"/>
                <wp:effectExtent l="0" t="0" r="0" b="6350"/>
                <wp:wrapTight wrapText="bothSides">
                  <wp:wrapPolygon edited="0">
                    <wp:start x="0" y="0"/>
                    <wp:lineTo x="0" y="21278"/>
                    <wp:lineTo x="21549" y="21278"/>
                    <wp:lineTo x="21549" y="0"/>
                    <wp:lineTo x="0" y="0"/>
                  </wp:wrapPolygon>
                </wp:wrapTight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5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CA73C" id="Rectangle 7" o:spid="_x0000_s1026" style="position:absolute;margin-left:578.8pt;margin-top:142pt;width:630pt;height:67pt;z-index: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5F5C0B"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A51C7A" wp14:editId="069FA9CB">
                <wp:simplePos x="0" y="0"/>
                <wp:positionH relativeFrom="column">
                  <wp:posOffset>323850</wp:posOffset>
                </wp:positionH>
                <wp:positionV relativeFrom="paragraph">
                  <wp:posOffset>363220</wp:posOffset>
                </wp:positionV>
                <wp:extent cx="6610350" cy="869950"/>
                <wp:effectExtent l="0" t="0" r="0" b="0"/>
                <wp:wrapTight wrapText="bothSides">
                  <wp:wrapPolygon edited="0">
                    <wp:start x="124" y="1419"/>
                    <wp:lineTo x="124" y="19866"/>
                    <wp:lineTo x="21413" y="19866"/>
                    <wp:lineTo x="21413" y="1419"/>
                    <wp:lineTo x="124" y="1419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D408" w14:textId="030A4791" w:rsidR="0000112E" w:rsidRPr="0068219C" w:rsidRDefault="00CE7123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="0068219C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F036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293C" w:rsidRPr="0068219C">
                              <w:rPr>
                                <w:b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  <w:p w14:paraId="3FBC10F8" w14:textId="520DB18D" w:rsidR="00DE293C" w:rsidRPr="00DE293C" w:rsidRDefault="00D404DC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   </w:t>
                            </w:r>
                            <w:r w:rsidR="00D25BE8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25BE8">
                              <w:rPr>
                                <w:b/>
                                <w:sz w:val="52"/>
                                <w:szCs w:val="52"/>
                              </w:rPr>
                              <w:t>JANUARY 2025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1C7A" id="Text Box 15" o:spid="_x0000_s1028" type="#_x0000_t202" style="position:absolute;margin-left:25.5pt;margin-top:28.6pt;width:520.5pt;height:6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" filled="f" stroked="f">
                <v:textbox inset=",7.2pt,,7.2pt">
                  <w:txbxContent>
                    <w:p w14:paraId="57FDD408" w14:textId="030A4791" w:rsidR="0000112E" w:rsidRPr="0068219C" w:rsidRDefault="00CE7123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</w:t>
                      </w:r>
                      <w:r w:rsidR="0068219C">
                        <w:rPr>
                          <w:sz w:val="52"/>
                          <w:szCs w:val="52"/>
                        </w:rPr>
                        <w:t xml:space="preserve">     </w:t>
                      </w:r>
                      <w:r w:rsidR="00F03613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E293C" w:rsidRPr="0068219C">
                        <w:rPr>
                          <w:b/>
                          <w:sz w:val="52"/>
                          <w:szCs w:val="52"/>
                        </w:rPr>
                        <w:t>NEWSLETTER</w:t>
                      </w:r>
                    </w:p>
                    <w:p w14:paraId="3FBC10F8" w14:textId="520DB18D" w:rsidR="00DE293C" w:rsidRPr="00DE293C" w:rsidRDefault="00D404DC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   </w:t>
                      </w:r>
                      <w:r w:rsidR="00D25BE8">
                        <w:rPr>
                          <w:b/>
                          <w:sz w:val="52"/>
                          <w:szCs w:val="52"/>
                        </w:rPr>
                        <w:t xml:space="preserve">  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D25BE8">
                        <w:rPr>
                          <w:b/>
                          <w:sz w:val="52"/>
                          <w:szCs w:val="52"/>
                        </w:rPr>
                        <w:t>JANUARY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219C">
        <w:rPr>
          <w:rFonts w:ascii="Arial" w:hAnsi="Arial"/>
          <w:b/>
          <w:sz w:val="36"/>
        </w:rPr>
        <w:t xml:space="preserve">                                                                          </w:t>
      </w:r>
    </w:p>
    <w:p w14:paraId="4779D231" w14:textId="46E6C444" w:rsidR="0082470D" w:rsidRDefault="0082470D" w:rsidP="005B3B3F">
      <w:pPr>
        <w:rPr>
          <w:rFonts w:ascii="Arial" w:hAnsi="Arial"/>
          <w:b/>
          <w:sz w:val="36"/>
        </w:rPr>
      </w:pPr>
    </w:p>
    <w:p w14:paraId="1E7165EE" w14:textId="62451EF1" w:rsidR="005B3B3F" w:rsidRPr="00B13F07" w:rsidRDefault="00D404DC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3C4968" wp14:editId="6B1DC4F6">
                <wp:simplePos x="0" y="0"/>
                <wp:positionH relativeFrom="page">
                  <wp:posOffset>393700</wp:posOffset>
                </wp:positionH>
                <wp:positionV relativeFrom="paragraph">
                  <wp:posOffset>81280</wp:posOffset>
                </wp:positionV>
                <wp:extent cx="1733550" cy="908050"/>
                <wp:effectExtent l="0" t="0" r="0" b="635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A8EA5" w14:textId="77777777" w:rsidR="00D404DC" w:rsidRDefault="00DE293C" w:rsidP="003B57E6">
                            <w:pPr>
                              <w:pStyle w:val="CompanyName"/>
                            </w:pPr>
                            <w:r>
                              <w:t xml:space="preserve">    </w:t>
                            </w:r>
                            <w:r w:rsidR="00D404DC">
                              <w:t xml:space="preserve">             </w:t>
                            </w:r>
                          </w:p>
                          <w:p w14:paraId="6AD85D58" w14:textId="531664A7" w:rsidR="00D404D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             </w:t>
                            </w:r>
                          </w:p>
                          <w:p w14:paraId="3D2EF383" w14:textId="4533624D" w:rsidR="00DE293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</w:t>
                            </w:r>
                            <w:r w:rsidR="00DE293C">
                              <w:t xml:space="preserve">                              </w:t>
                            </w:r>
                          </w:p>
                          <w:p w14:paraId="4D40B7F0" w14:textId="349F0B1C" w:rsidR="003B57E6" w:rsidRPr="003B57E6" w:rsidRDefault="00DE293C" w:rsidP="003B57E6">
                            <w:pPr>
                              <w:pStyle w:val="CompanyName"/>
                            </w:pPr>
                            <w:r>
                              <w:t xml:space="preserve">     </w:t>
                            </w:r>
                            <w:r w:rsidR="00D404DC">
                              <w:rPr>
                                <w:noProof/>
                              </w:rPr>
                              <w:drawing>
                                <wp:inline distT="0" distB="0" distL="0" distR="0" wp14:anchorId="5479F7C1" wp14:editId="662284FF">
                                  <wp:extent cx="1003300" cy="935099"/>
                                  <wp:effectExtent l="0" t="0" r="6350" b="0"/>
                                  <wp:docPr id="1890897442" name="Picture 7" descr="Thanksgiving Clip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sgiving Clip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95" cy="94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4968" id="Text Box 38" o:spid="_x0000_s1029" type="#_x0000_t202" style="position:absolute;margin-left:31pt;margin-top:6.4pt;width:136.5pt;height:71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" filled="f" stroked="f">
                <v:textbox>
                  <w:txbxContent>
                    <w:p w14:paraId="5FFA8EA5" w14:textId="77777777" w:rsidR="00D404DC" w:rsidRDefault="00DE293C" w:rsidP="003B57E6">
                      <w:pPr>
                        <w:pStyle w:val="CompanyName"/>
                      </w:pPr>
                      <w:r>
                        <w:t xml:space="preserve">    </w:t>
                      </w:r>
                      <w:r w:rsidR="00D404DC">
                        <w:t xml:space="preserve">             </w:t>
                      </w:r>
                    </w:p>
                    <w:p w14:paraId="6AD85D58" w14:textId="531664A7" w:rsidR="00D404DC" w:rsidRDefault="00D404DC" w:rsidP="003B57E6">
                      <w:pPr>
                        <w:pStyle w:val="CompanyName"/>
                      </w:pPr>
                      <w:r>
                        <w:t xml:space="preserve">                    </w:t>
                      </w:r>
                    </w:p>
                    <w:p w14:paraId="3D2EF383" w14:textId="4533624D" w:rsidR="00DE293C" w:rsidRDefault="00D404DC" w:rsidP="003B57E6">
                      <w:pPr>
                        <w:pStyle w:val="CompanyName"/>
                      </w:pPr>
                      <w:r>
                        <w:t xml:space="preserve">       </w:t>
                      </w:r>
                      <w:r w:rsidR="00DE293C">
                        <w:t xml:space="preserve">                              </w:t>
                      </w:r>
                    </w:p>
                    <w:p w14:paraId="4D40B7F0" w14:textId="349F0B1C" w:rsidR="003B57E6" w:rsidRPr="003B57E6" w:rsidRDefault="00DE293C" w:rsidP="003B57E6">
                      <w:pPr>
                        <w:pStyle w:val="CompanyName"/>
                      </w:pPr>
                      <w:r>
                        <w:t xml:space="preserve">     </w:t>
                      </w:r>
                      <w:r w:rsidR="00D404DC">
                        <w:rPr>
                          <w:noProof/>
                        </w:rPr>
                        <w:drawing>
                          <wp:inline distT="0" distB="0" distL="0" distR="0" wp14:anchorId="5479F7C1" wp14:editId="662284FF">
                            <wp:extent cx="1003300" cy="935099"/>
                            <wp:effectExtent l="0" t="0" r="6350" b="0"/>
                            <wp:docPr id="1890897442" name="Picture 7" descr="Thanksgiving Clip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sgiving Clip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95" cy="94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3B3F" w:rsidRPr="00B13F07">
        <w:rPr>
          <w:b/>
          <w:bCs/>
          <w:color w:val="0070C0"/>
        </w:rPr>
        <w:t xml:space="preserve">Myerstown Senior Center is located at </w:t>
      </w:r>
      <w:r w:rsidR="00630C9C">
        <w:rPr>
          <w:b/>
          <w:bCs/>
          <w:color w:val="0070C0"/>
        </w:rPr>
        <w:t>101 S</w:t>
      </w:r>
      <w:r w:rsidR="00F77CBC">
        <w:rPr>
          <w:b/>
          <w:bCs/>
          <w:color w:val="0070C0"/>
        </w:rPr>
        <w:t xml:space="preserve">. Railroad St </w:t>
      </w:r>
      <w:r w:rsidR="002A5AA6" w:rsidRPr="00B13F07">
        <w:rPr>
          <w:b/>
          <w:bCs/>
          <w:color w:val="0070C0"/>
        </w:rPr>
        <w:t xml:space="preserve">within </w:t>
      </w:r>
      <w:r w:rsidR="005B3B3F" w:rsidRPr="00B13F07">
        <w:rPr>
          <w:b/>
          <w:bCs/>
          <w:color w:val="0070C0"/>
        </w:rPr>
        <w:t xml:space="preserve">the Myerstown </w:t>
      </w:r>
      <w:r w:rsidR="00F77CBC">
        <w:rPr>
          <w:b/>
          <w:bCs/>
          <w:color w:val="0070C0"/>
        </w:rPr>
        <w:t>Borough Hall</w:t>
      </w:r>
      <w:r w:rsidR="002F7379">
        <w:rPr>
          <w:b/>
          <w:bCs/>
          <w:color w:val="0070C0"/>
        </w:rPr>
        <w:t xml:space="preserve"> on the 2</w:t>
      </w:r>
      <w:r w:rsidR="002F7379" w:rsidRPr="002F7379">
        <w:rPr>
          <w:b/>
          <w:bCs/>
          <w:color w:val="0070C0"/>
          <w:vertAlign w:val="superscript"/>
        </w:rPr>
        <w:t>nd</w:t>
      </w:r>
      <w:r w:rsidR="002F7379">
        <w:rPr>
          <w:b/>
          <w:bCs/>
          <w:color w:val="0070C0"/>
        </w:rPr>
        <w:t xml:space="preserve"> floor</w:t>
      </w:r>
      <w:r w:rsidR="005B3B3F" w:rsidRPr="00B13F07">
        <w:rPr>
          <w:b/>
          <w:bCs/>
          <w:color w:val="0070C0"/>
        </w:rPr>
        <w:t xml:space="preserve"> and is open to all Lebanon County seniors 60 years of age and over. </w:t>
      </w:r>
    </w:p>
    <w:p w14:paraId="7F600E1C" w14:textId="5166162C" w:rsidR="005B3B3F" w:rsidRPr="00B13F07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</w:p>
    <w:p w14:paraId="230A4049" w14:textId="209DCF3A" w:rsidR="005B3B3F" w:rsidRPr="001F716D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color w:val="4F81BD" w:themeColor="accent1"/>
        </w:rPr>
      </w:pPr>
      <w:r w:rsidRPr="00B13F07">
        <w:rPr>
          <w:rFonts w:ascii="Arial" w:hAnsi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B50EA96" wp14:editId="2EAD39B2">
                <wp:simplePos x="0" y="0"/>
                <wp:positionH relativeFrom="column">
                  <wp:align>right</wp:align>
                </wp:positionH>
                <wp:positionV relativeFrom="paragraph">
                  <wp:posOffset>1591310</wp:posOffset>
                </wp:positionV>
                <wp:extent cx="312420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5A7" w14:textId="77777777" w:rsidR="005B3B3F" w:rsidRPr="0080654C" w:rsidRDefault="005B3B3F" w:rsidP="005B3B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65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 PHONE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EA96" id="Text Box 2" o:spid="_x0000_s1030" type="#_x0000_t202" style="position:absolute;margin-left:194.8pt;margin-top:125.3pt;width:246pt;height:23.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">
                <v:textbox>
                  <w:txbxContent>
                    <w:p w14:paraId="488C25A7" w14:textId="77777777" w:rsidR="005B3B3F" w:rsidRPr="0080654C" w:rsidRDefault="005B3B3F" w:rsidP="005B3B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654C">
                        <w:rPr>
                          <w:b/>
                          <w:bCs/>
                          <w:sz w:val="28"/>
                          <w:szCs w:val="28"/>
                        </w:rPr>
                        <w:t>COMMUNITY PHONE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7">
        <w:rPr>
          <w:b/>
          <w:bCs/>
          <w:color w:val="0070C0"/>
        </w:rPr>
        <w:t xml:space="preserve"> We offer both on and off-site activities such as day trips, social events, exercise programs, consumer education, bingo and daily meals offered 5 days a week.  Meal reservations need to be made by 11:00 AM on the previous business day.  Suggested donation for meals is $4.50.  No membership fee to join us.  We are open weekdays from 10:00</w:t>
      </w:r>
      <w:r w:rsidR="002A5AA6" w:rsidRPr="00B13F07">
        <w:rPr>
          <w:b/>
          <w:bCs/>
          <w:color w:val="0070C0"/>
        </w:rPr>
        <w:t xml:space="preserve"> </w:t>
      </w:r>
      <w:r w:rsidRPr="00B13F07">
        <w:rPr>
          <w:b/>
          <w:bCs/>
          <w:color w:val="0070C0"/>
        </w:rPr>
        <w:t>AM to 2:00 PM</w:t>
      </w:r>
      <w:r>
        <w:rPr>
          <w:color w:val="4F81BD" w:themeColor="accent1"/>
        </w:rPr>
        <w:t>.</w:t>
      </w:r>
    </w:p>
    <w:p w14:paraId="406266BD" w14:textId="0FC23D9B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Lebanon County Area Agency on Aging:</w:t>
      </w:r>
    </w:p>
    <w:p w14:paraId="1A0C2513" w14:textId="21EA3F89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  <w:t>717-273-9262</w:t>
      </w:r>
    </w:p>
    <w:p w14:paraId="5EF6F728" w14:textId="32943254" w:rsidR="009F476B" w:rsidRPr="009F476B" w:rsidRDefault="007D56ED" w:rsidP="009F476B">
      <w:pPr>
        <w:rPr>
          <w:rFonts w:ascii="Arial" w:hAnsi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04D871" wp14:editId="025D056F">
            <wp:simplePos x="0" y="0"/>
            <wp:positionH relativeFrom="margin">
              <wp:posOffset>2921000</wp:posOffset>
            </wp:positionH>
            <wp:positionV relativeFrom="paragraph">
              <wp:posOffset>39370</wp:posOffset>
            </wp:positionV>
            <wp:extent cx="1214220" cy="977900"/>
            <wp:effectExtent l="0" t="0" r="5080" b="0"/>
            <wp:wrapNone/>
            <wp:docPr id="3942002" name="Picture 8" descr="happy new year snowman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new year snowman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71" cy="9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76B" w:rsidRPr="009F476B">
        <w:rPr>
          <w:rFonts w:ascii="Arial" w:hAnsi="Arial"/>
          <w:b/>
          <w:sz w:val="26"/>
          <w:szCs w:val="26"/>
        </w:rPr>
        <w:t>Social Security Office: 1-800-</w:t>
      </w:r>
      <w:r w:rsidR="001A2528">
        <w:rPr>
          <w:rFonts w:ascii="Arial" w:hAnsi="Arial"/>
          <w:b/>
          <w:sz w:val="26"/>
          <w:szCs w:val="26"/>
        </w:rPr>
        <w:t>772-1213</w:t>
      </w:r>
    </w:p>
    <w:p w14:paraId="4374AEA5" w14:textId="6BD403C3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PACE-PACENET: 1-800-225-7223</w:t>
      </w:r>
      <w:r w:rsidR="00A24DF5" w:rsidRPr="00A24DF5">
        <w:t xml:space="preserve"> </w:t>
      </w:r>
    </w:p>
    <w:p w14:paraId="6E5CC61B" w14:textId="1B5C7993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Rent Rebate Office: 1-888-728-2937</w:t>
      </w:r>
    </w:p>
    <w:p w14:paraId="7828F5A9" w14:textId="04546132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Medicare: 1-800-633-4227</w:t>
      </w:r>
    </w:p>
    <w:p w14:paraId="56655E56" w14:textId="05DB31A1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Anti-Fraud Hotline: 1-855-303-9470</w:t>
      </w:r>
    </w:p>
    <w:p w14:paraId="6906A627" w14:textId="388248C0" w:rsidR="002A5AA6" w:rsidRDefault="002A5AA6" w:rsidP="009F476B">
      <w:pPr>
        <w:pStyle w:val="ListParagraph"/>
        <w:rPr>
          <w:rFonts w:ascii="Arial" w:hAnsi="Arial"/>
          <w:bCs/>
          <w:sz w:val="26"/>
          <w:szCs w:val="26"/>
        </w:rPr>
      </w:pPr>
    </w:p>
    <w:p w14:paraId="5926211D" w14:textId="62128024" w:rsidR="00FD3547" w:rsidRDefault="00E71E85" w:rsidP="0009625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FRIENDLY REMINDER</w:t>
      </w:r>
    </w:p>
    <w:p w14:paraId="24840867" w14:textId="78432976" w:rsidR="00DC33CE" w:rsidRPr="009B11B3" w:rsidRDefault="00DC33CE" w:rsidP="0009625D">
      <w:pPr>
        <w:rPr>
          <w:rFonts w:ascii="Arial" w:hAnsi="Arial"/>
          <w:b/>
        </w:rPr>
      </w:pPr>
      <w:r w:rsidRPr="009B11B3">
        <w:rPr>
          <w:rFonts w:ascii="Arial" w:hAnsi="Arial"/>
          <w:b/>
        </w:rPr>
        <w:t>NEW ADDRESS &amp; PHONE NUMBER:</w:t>
      </w:r>
    </w:p>
    <w:p w14:paraId="24186AE5" w14:textId="784FB29C" w:rsidR="00B35702" w:rsidRDefault="00B35702" w:rsidP="0009625D">
      <w:pPr>
        <w:rPr>
          <w:rFonts w:ascii="Arial" w:hAnsi="Arial"/>
          <w:bCs/>
        </w:rPr>
      </w:pPr>
      <w:r>
        <w:rPr>
          <w:rFonts w:ascii="Arial" w:hAnsi="Arial"/>
          <w:bCs/>
        </w:rPr>
        <w:t>Myerstown Borough Hall (Old Elementary School)</w:t>
      </w:r>
      <w:r w:rsidR="00E87F47">
        <w:rPr>
          <w:rFonts w:ascii="Arial" w:hAnsi="Arial"/>
          <w:bCs/>
        </w:rPr>
        <w:t>. 101 S. Railroad St., Myerstown, PA 17067</w:t>
      </w:r>
      <w:r w:rsidR="00557C48">
        <w:rPr>
          <w:rFonts w:ascii="Arial" w:hAnsi="Arial"/>
          <w:bCs/>
        </w:rPr>
        <w:t xml:space="preserve">.  Use the rear </w:t>
      </w:r>
      <w:r w:rsidR="00AC42E8">
        <w:rPr>
          <w:rFonts w:ascii="Arial" w:hAnsi="Arial"/>
          <w:bCs/>
        </w:rPr>
        <w:t xml:space="preserve">handicap accessible </w:t>
      </w:r>
      <w:r w:rsidR="00557C48">
        <w:rPr>
          <w:rFonts w:ascii="Arial" w:hAnsi="Arial"/>
          <w:bCs/>
        </w:rPr>
        <w:t xml:space="preserve">entrance </w:t>
      </w:r>
      <w:r w:rsidR="00AC42E8">
        <w:rPr>
          <w:rFonts w:ascii="Arial" w:hAnsi="Arial"/>
          <w:bCs/>
        </w:rPr>
        <w:t xml:space="preserve">only </w:t>
      </w:r>
      <w:r w:rsidR="00557C48">
        <w:rPr>
          <w:rFonts w:ascii="Arial" w:hAnsi="Arial"/>
          <w:bCs/>
        </w:rPr>
        <w:t>and the rear parking lot.</w:t>
      </w:r>
    </w:p>
    <w:p w14:paraId="2DFFE124" w14:textId="77777777" w:rsidR="009A3BC2" w:rsidRDefault="009A3BC2" w:rsidP="0009625D">
      <w:pPr>
        <w:rPr>
          <w:rFonts w:ascii="Arial" w:hAnsi="Arial"/>
          <w:bCs/>
        </w:rPr>
      </w:pPr>
    </w:p>
    <w:p w14:paraId="1CFA6D41" w14:textId="5C54CF83" w:rsidR="000E35E8" w:rsidRDefault="00F8304F" w:rsidP="0009625D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717-866-6786 is no longer </w:t>
      </w:r>
      <w:r w:rsidR="00CE148E">
        <w:rPr>
          <w:rFonts w:ascii="Arial" w:hAnsi="Arial"/>
          <w:bCs/>
        </w:rPr>
        <w:t>in service</w:t>
      </w:r>
      <w:r>
        <w:rPr>
          <w:rFonts w:ascii="Arial" w:hAnsi="Arial"/>
          <w:bCs/>
        </w:rPr>
        <w:t xml:space="preserve">.  </w:t>
      </w:r>
      <w:r w:rsidR="004A4763">
        <w:rPr>
          <w:rFonts w:ascii="Arial" w:hAnsi="Arial"/>
          <w:bCs/>
        </w:rPr>
        <w:t xml:space="preserve">Call </w:t>
      </w:r>
      <w:r w:rsidR="005745BF">
        <w:rPr>
          <w:rFonts w:ascii="Arial" w:hAnsi="Arial"/>
          <w:bCs/>
        </w:rPr>
        <w:t>Center</w:t>
      </w:r>
      <w:r w:rsidR="00CE269C">
        <w:rPr>
          <w:rFonts w:ascii="Arial" w:hAnsi="Arial"/>
          <w:bCs/>
        </w:rPr>
        <w:t xml:space="preserve"> </w:t>
      </w:r>
      <w:r w:rsidR="005745BF">
        <w:rPr>
          <w:rFonts w:ascii="Arial" w:hAnsi="Arial"/>
          <w:bCs/>
        </w:rPr>
        <w:t>#</w:t>
      </w:r>
      <w:r w:rsidR="000D4F16">
        <w:rPr>
          <w:rFonts w:ascii="Arial" w:hAnsi="Arial"/>
          <w:bCs/>
        </w:rPr>
        <w:t>717-675-9546</w:t>
      </w:r>
      <w:r w:rsidR="004A4763">
        <w:rPr>
          <w:rFonts w:ascii="Arial" w:hAnsi="Arial"/>
          <w:bCs/>
        </w:rPr>
        <w:t xml:space="preserve"> with any questions</w:t>
      </w:r>
      <w:r w:rsidR="009B11B3">
        <w:rPr>
          <w:rFonts w:ascii="Arial" w:hAnsi="Arial"/>
          <w:bCs/>
        </w:rPr>
        <w:t>.</w:t>
      </w:r>
    </w:p>
    <w:p w14:paraId="01BC8028" w14:textId="63AD44EB" w:rsidR="00280F47" w:rsidRDefault="00280F47" w:rsidP="0009625D">
      <w:pPr>
        <w:rPr>
          <w:rFonts w:ascii="Arial" w:hAnsi="Arial"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882ED1" wp14:editId="5AB6B078">
            <wp:simplePos x="0" y="0"/>
            <wp:positionH relativeFrom="margin">
              <wp:posOffset>6381750</wp:posOffset>
            </wp:positionH>
            <wp:positionV relativeFrom="paragraph">
              <wp:posOffset>-704850</wp:posOffset>
            </wp:positionV>
            <wp:extent cx="828675" cy="809625"/>
            <wp:effectExtent l="0" t="0" r="9525" b="9525"/>
            <wp:wrapNone/>
            <wp:docPr id="492391540" name="Picture 1" descr="A logo for a community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1540" name="Picture 1" descr="A logo for a community ce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FFDCC" w14:textId="77777777" w:rsidR="00280F47" w:rsidRDefault="00280F47" w:rsidP="0009625D">
      <w:pPr>
        <w:rPr>
          <w:rFonts w:ascii="Arial" w:hAnsi="Arial"/>
          <w:bCs/>
        </w:rPr>
      </w:pPr>
    </w:p>
    <w:p w14:paraId="1C8AEE91" w14:textId="77777777" w:rsidR="00280F47" w:rsidRDefault="00280F47" w:rsidP="0009625D">
      <w:pPr>
        <w:rPr>
          <w:rFonts w:ascii="Arial" w:hAnsi="Arial"/>
          <w:bCs/>
        </w:rPr>
      </w:pPr>
    </w:p>
    <w:p w14:paraId="206E5570" w14:textId="3A08C521" w:rsidR="00280F47" w:rsidRDefault="00280F47" w:rsidP="0009625D">
      <w:pPr>
        <w:rPr>
          <w:rFonts w:ascii="Arial" w:hAnsi="Arial"/>
          <w:bCs/>
        </w:rPr>
      </w:pPr>
    </w:p>
    <w:p w14:paraId="2B9B858B" w14:textId="16F975F8" w:rsidR="00280F47" w:rsidRDefault="00280F47" w:rsidP="0009625D">
      <w:pPr>
        <w:rPr>
          <w:rFonts w:ascii="Arial" w:hAnsi="Arial"/>
          <w:bCs/>
        </w:rPr>
      </w:pPr>
    </w:p>
    <w:p w14:paraId="3D8ACE07" w14:textId="77777777" w:rsidR="00280F47" w:rsidRPr="00FD3547" w:rsidRDefault="00280F47" w:rsidP="0009625D">
      <w:pPr>
        <w:rPr>
          <w:rFonts w:ascii="Arial" w:hAnsi="Arial"/>
          <w:bCs/>
        </w:rPr>
      </w:pPr>
    </w:p>
    <w:p w14:paraId="2FC16DDB" w14:textId="6F9F8E6F" w:rsidR="002A5AA6" w:rsidRDefault="00876348" w:rsidP="0009625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NEW </w:t>
      </w:r>
      <w:r w:rsidR="0009625D" w:rsidRPr="0009625D">
        <w:rPr>
          <w:rFonts w:ascii="Arial" w:hAnsi="Arial"/>
          <w:b/>
          <w:u w:val="single"/>
        </w:rPr>
        <w:t>PROGRAM INFORMATION</w:t>
      </w:r>
    </w:p>
    <w:p w14:paraId="7E8992E6" w14:textId="45BD7DCA" w:rsidR="00173045" w:rsidRPr="00A954DA" w:rsidRDefault="00A26195" w:rsidP="00A26195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A954DA">
        <w:rPr>
          <w:rFonts w:ascii="Arial" w:hAnsi="Arial"/>
          <w:b/>
        </w:rPr>
        <w:t>Indoor Walking (Gym) &amp; Breakfast</w:t>
      </w:r>
    </w:p>
    <w:p w14:paraId="2283BC74" w14:textId="36C1E25E" w:rsidR="0049744E" w:rsidRDefault="007312DF" w:rsidP="0049744E">
      <w:pPr>
        <w:pStyle w:val="ListParagraph"/>
        <w:rPr>
          <w:rFonts w:ascii="Arial" w:hAnsi="Arial"/>
          <w:bCs/>
        </w:rPr>
      </w:pPr>
      <w:proofErr w:type="gramStart"/>
      <w:r>
        <w:rPr>
          <w:rFonts w:ascii="Arial" w:hAnsi="Arial"/>
          <w:bCs/>
        </w:rPr>
        <w:t xml:space="preserve">Tuesdays @ </w:t>
      </w:r>
      <w:proofErr w:type="gramEnd"/>
      <w:r w:rsidR="0049744E">
        <w:rPr>
          <w:rFonts w:ascii="Arial" w:hAnsi="Arial"/>
          <w:bCs/>
        </w:rPr>
        <w:t>8:</w:t>
      </w:r>
      <w:r w:rsidR="00B6233B">
        <w:rPr>
          <w:rFonts w:ascii="Arial" w:hAnsi="Arial"/>
          <w:bCs/>
        </w:rPr>
        <w:t>3</w:t>
      </w:r>
      <w:r w:rsidR="0049744E">
        <w:rPr>
          <w:rFonts w:ascii="Arial" w:hAnsi="Arial"/>
          <w:bCs/>
        </w:rPr>
        <w:t>0 AM</w:t>
      </w:r>
    </w:p>
    <w:p w14:paraId="6702D3C6" w14:textId="5833678D" w:rsidR="00E40E3A" w:rsidRPr="00A954DA" w:rsidRDefault="00E40E3A" w:rsidP="00E40E3A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A954DA">
        <w:rPr>
          <w:rFonts w:ascii="Arial" w:hAnsi="Arial"/>
          <w:b/>
        </w:rPr>
        <w:t xml:space="preserve">Shuffleboard </w:t>
      </w:r>
      <w:r w:rsidR="00CC3ACD">
        <w:rPr>
          <w:rFonts w:ascii="Arial" w:hAnsi="Arial"/>
          <w:b/>
        </w:rPr>
        <w:t xml:space="preserve">Table </w:t>
      </w:r>
      <w:r w:rsidRPr="00A954DA">
        <w:rPr>
          <w:rFonts w:ascii="Arial" w:hAnsi="Arial"/>
          <w:b/>
        </w:rPr>
        <w:t>Game</w:t>
      </w:r>
      <w:r w:rsidR="00562FDD">
        <w:rPr>
          <w:rFonts w:ascii="Arial" w:hAnsi="Arial"/>
          <w:b/>
        </w:rPr>
        <w:t xml:space="preserve"> (</w:t>
      </w:r>
      <w:r w:rsidR="00057C53">
        <w:rPr>
          <w:rFonts w:ascii="Arial" w:hAnsi="Arial"/>
          <w:b/>
        </w:rPr>
        <w:t>2</w:t>
      </w:r>
      <w:r w:rsidR="00057C53" w:rsidRPr="00057C53">
        <w:rPr>
          <w:rFonts w:ascii="Arial" w:hAnsi="Arial"/>
          <w:b/>
          <w:vertAlign w:val="superscript"/>
        </w:rPr>
        <w:t>nd</w:t>
      </w:r>
      <w:r w:rsidR="00057C53">
        <w:rPr>
          <w:rFonts w:ascii="Arial" w:hAnsi="Arial"/>
          <w:b/>
        </w:rPr>
        <w:t xml:space="preserve"> fl</w:t>
      </w:r>
      <w:r w:rsidR="00CC3ACD">
        <w:rPr>
          <w:rFonts w:ascii="Arial" w:hAnsi="Arial"/>
          <w:b/>
        </w:rPr>
        <w:t>oor</w:t>
      </w:r>
      <w:r w:rsidR="00562FDD">
        <w:rPr>
          <w:rFonts w:ascii="Arial" w:hAnsi="Arial"/>
          <w:b/>
        </w:rPr>
        <w:t>)</w:t>
      </w:r>
    </w:p>
    <w:p w14:paraId="5500CD8A" w14:textId="77777777" w:rsidR="0018461A" w:rsidRDefault="00CA1476" w:rsidP="0018461A">
      <w:pPr>
        <w:pStyle w:val="ListParagraph"/>
        <w:rPr>
          <w:rFonts w:ascii="Arial" w:hAnsi="Arial"/>
          <w:bCs/>
        </w:rPr>
      </w:pPr>
      <w:r w:rsidRPr="0018461A">
        <w:rPr>
          <w:rFonts w:ascii="Arial" w:hAnsi="Arial"/>
          <w:bCs/>
        </w:rPr>
        <w:t>Wednesdays</w:t>
      </w:r>
      <w:r w:rsidR="0018461A">
        <w:rPr>
          <w:rFonts w:ascii="Arial" w:hAnsi="Arial"/>
          <w:bCs/>
        </w:rPr>
        <w:t xml:space="preserve"> </w:t>
      </w:r>
      <w:r w:rsidR="0018461A" w:rsidRPr="0018461A">
        <w:rPr>
          <w:rFonts w:ascii="Arial" w:hAnsi="Arial"/>
          <w:bCs/>
        </w:rPr>
        <w:t>@ 11:00 AM</w:t>
      </w:r>
    </w:p>
    <w:p w14:paraId="6CFACD70" w14:textId="1D567925" w:rsidR="00A161EF" w:rsidRDefault="00F20586" w:rsidP="0018461A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>
        <w:rPr>
          <w:rFonts w:ascii="Arial" w:hAnsi="Arial"/>
          <w:b/>
        </w:rPr>
        <w:t>Pickle Ball Games (Gym)</w:t>
      </w:r>
    </w:p>
    <w:p w14:paraId="4E978086" w14:textId="0ECEA5FE" w:rsidR="00F20586" w:rsidRDefault="00F20586" w:rsidP="00F20586">
      <w:pPr>
        <w:pStyle w:val="ListParagraph"/>
        <w:rPr>
          <w:rFonts w:ascii="Arial" w:hAnsi="Arial"/>
          <w:bCs/>
        </w:rPr>
      </w:pPr>
      <w:proofErr w:type="gramStart"/>
      <w:r w:rsidRPr="00F20586">
        <w:rPr>
          <w:rFonts w:ascii="Arial" w:hAnsi="Arial"/>
          <w:bCs/>
        </w:rPr>
        <w:t>Thursdays @</w:t>
      </w:r>
      <w:proofErr w:type="gramEnd"/>
      <w:r w:rsidRPr="00F20586">
        <w:rPr>
          <w:rFonts w:ascii="Arial" w:hAnsi="Arial"/>
          <w:bCs/>
        </w:rPr>
        <w:t xml:space="preserve"> 1:00 PM</w:t>
      </w:r>
      <w:r w:rsidR="0094322C">
        <w:rPr>
          <w:rFonts w:ascii="Arial" w:hAnsi="Arial"/>
          <w:bCs/>
        </w:rPr>
        <w:t xml:space="preserve"> (Starting on 1/9)</w:t>
      </w:r>
    </w:p>
    <w:p w14:paraId="3A9601D6" w14:textId="77777777" w:rsidR="00C63760" w:rsidRDefault="00C63760" w:rsidP="00F20586">
      <w:pPr>
        <w:pStyle w:val="ListParagraph"/>
        <w:rPr>
          <w:rFonts w:ascii="Arial" w:hAnsi="Arial"/>
          <w:bCs/>
        </w:rPr>
      </w:pPr>
    </w:p>
    <w:p w14:paraId="442DC716" w14:textId="3D228935" w:rsidR="00101FE7" w:rsidRPr="00C63760" w:rsidRDefault="00C63760" w:rsidP="00101FE7">
      <w:pPr>
        <w:rPr>
          <w:rFonts w:ascii="Arial" w:hAnsi="Arial"/>
          <w:b/>
          <w:u w:val="single"/>
        </w:rPr>
      </w:pPr>
      <w:r w:rsidRPr="00C63760">
        <w:rPr>
          <w:rFonts w:ascii="Arial" w:hAnsi="Arial"/>
          <w:b/>
          <w:u w:val="single"/>
        </w:rPr>
        <w:t>SPECIAL PROGRAM INFORMATION</w:t>
      </w:r>
    </w:p>
    <w:p w14:paraId="2FEE916D" w14:textId="77777777" w:rsidR="00C4508E" w:rsidRPr="00C4508E" w:rsidRDefault="00782580" w:rsidP="005E16B0">
      <w:pPr>
        <w:pStyle w:val="ListParagraph"/>
        <w:numPr>
          <w:ilvl w:val="0"/>
          <w:numId w:val="3"/>
        </w:numPr>
        <w:rPr>
          <w:rFonts w:ascii="Arial" w:hAnsi="Arial"/>
          <w:bCs/>
        </w:rPr>
      </w:pPr>
      <w:r w:rsidRPr="00C4508E">
        <w:rPr>
          <w:rFonts w:ascii="Arial" w:hAnsi="Arial"/>
          <w:b/>
        </w:rPr>
        <w:t xml:space="preserve">Happy </w:t>
      </w:r>
      <w:r w:rsidR="00C4508E">
        <w:rPr>
          <w:rFonts w:ascii="Arial" w:hAnsi="Arial"/>
          <w:b/>
        </w:rPr>
        <w:t>New Year Luncheon @ Mick’s*</w:t>
      </w:r>
    </w:p>
    <w:p w14:paraId="035F5CE2" w14:textId="57DF193B" w:rsidR="00782580" w:rsidRPr="00C4508E" w:rsidRDefault="00782580" w:rsidP="00C4508E">
      <w:pPr>
        <w:pStyle w:val="ListParagraph"/>
        <w:rPr>
          <w:rFonts w:ascii="Arial" w:hAnsi="Arial"/>
          <w:bCs/>
        </w:rPr>
      </w:pPr>
      <w:r w:rsidRPr="00C4508E">
        <w:rPr>
          <w:rFonts w:ascii="Arial" w:hAnsi="Arial"/>
          <w:bCs/>
        </w:rPr>
        <w:t xml:space="preserve">Wednesday, </w:t>
      </w:r>
      <w:r w:rsidR="00C4508E">
        <w:rPr>
          <w:rFonts w:ascii="Arial" w:hAnsi="Arial"/>
          <w:bCs/>
        </w:rPr>
        <w:t xml:space="preserve">1/8 </w:t>
      </w:r>
      <w:r w:rsidRPr="00C4508E">
        <w:rPr>
          <w:rFonts w:ascii="Arial" w:hAnsi="Arial"/>
          <w:bCs/>
        </w:rPr>
        <w:t>@ 12:00 PM</w:t>
      </w:r>
      <w:r w:rsidR="003D5BD8" w:rsidRPr="00C4508E">
        <w:rPr>
          <w:rFonts w:ascii="Arial" w:hAnsi="Arial"/>
          <w:bCs/>
        </w:rPr>
        <w:t xml:space="preserve"> (Sign up by</w:t>
      </w:r>
      <w:r w:rsidR="00ED2D5D">
        <w:rPr>
          <w:rFonts w:ascii="Arial" w:hAnsi="Arial"/>
          <w:bCs/>
        </w:rPr>
        <w:t xml:space="preserve"> 1/3</w:t>
      </w:r>
      <w:r w:rsidR="003D5BD8" w:rsidRPr="00C4508E">
        <w:rPr>
          <w:rFonts w:ascii="Arial" w:hAnsi="Arial"/>
          <w:bCs/>
        </w:rPr>
        <w:t>)</w:t>
      </w:r>
    </w:p>
    <w:p w14:paraId="4099FF1C" w14:textId="43162302" w:rsidR="007B08C3" w:rsidRPr="00D36EF6" w:rsidRDefault="00ED2D5D" w:rsidP="007B08C3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>
        <w:rPr>
          <w:rFonts w:ascii="Arial" w:hAnsi="Arial"/>
          <w:b/>
        </w:rPr>
        <w:t>P</w:t>
      </w:r>
      <w:r w:rsidR="00D36EF6" w:rsidRPr="00D36EF6">
        <w:rPr>
          <w:rFonts w:ascii="Arial" w:hAnsi="Arial"/>
          <w:b/>
        </w:rPr>
        <w:t>inochle</w:t>
      </w:r>
      <w:r>
        <w:rPr>
          <w:rFonts w:ascii="Arial" w:hAnsi="Arial"/>
          <w:b/>
        </w:rPr>
        <w:t xml:space="preserve"> Games*</w:t>
      </w:r>
    </w:p>
    <w:p w14:paraId="423C78ED" w14:textId="16A28A51" w:rsidR="00D36EF6" w:rsidRPr="000427FA" w:rsidRDefault="00ED2D5D" w:rsidP="00D36EF6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2</w:t>
      </w:r>
      <w:r w:rsidRPr="00ED2D5D">
        <w:rPr>
          <w:rFonts w:ascii="Arial" w:hAnsi="Arial"/>
          <w:bCs/>
          <w:vertAlign w:val="superscript"/>
        </w:rPr>
        <w:t>nd</w:t>
      </w:r>
      <w:r>
        <w:rPr>
          <w:rFonts w:ascii="Arial" w:hAnsi="Arial"/>
          <w:bCs/>
        </w:rPr>
        <w:t xml:space="preserve"> </w:t>
      </w:r>
      <w:r w:rsidR="00D36EF6">
        <w:rPr>
          <w:rFonts w:ascii="Arial" w:hAnsi="Arial"/>
          <w:bCs/>
        </w:rPr>
        <w:t>Friday @ 10:00 AM</w:t>
      </w:r>
      <w:r w:rsidR="00F64CE4">
        <w:rPr>
          <w:rFonts w:ascii="Arial" w:hAnsi="Arial"/>
          <w:bCs/>
        </w:rPr>
        <w:t>.  $1 to play</w:t>
      </w:r>
    </w:p>
    <w:p w14:paraId="3CEBED6B" w14:textId="5CCBBC99" w:rsidR="001F447D" w:rsidRDefault="00B83E1E" w:rsidP="001F447D">
      <w:pPr>
        <w:pStyle w:val="ListParagraph"/>
        <w:numPr>
          <w:ilvl w:val="0"/>
          <w:numId w:val="3"/>
        </w:numPr>
        <w:rPr>
          <w:rFonts w:ascii="Arial" w:hAnsi="Arial"/>
          <w:bCs/>
        </w:rPr>
      </w:pPr>
      <w:r>
        <w:rPr>
          <w:rFonts w:ascii="Arial" w:hAnsi="Arial"/>
          <w:b/>
        </w:rPr>
        <w:t xml:space="preserve">Prize </w:t>
      </w:r>
      <w:r w:rsidR="00F64CE4" w:rsidRPr="001F447D">
        <w:rPr>
          <w:rFonts w:ascii="Arial" w:hAnsi="Arial"/>
          <w:b/>
        </w:rPr>
        <w:t>Bingo</w:t>
      </w:r>
      <w:r w:rsidR="001F447D" w:rsidRPr="001F447D">
        <w:rPr>
          <w:rFonts w:ascii="Arial" w:hAnsi="Arial"/>
          <w:b/>
        </w:rPr>
        <w:t>*</w:t>
      </w:r>
    </w:p>
    <w:p w14:paraId="536BF7E1" w14:textId="6B2896A2" w:rsidR="0033373B" w:rsidRDefault="001F447D" w:rsidP="001F447D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 xml:space="preserve">Every </w:t>
      </w:r>
      <w:r w:rsidR="007B08C3" w:rsidRPr="007B08C3">
        <w:rPr>
          <w:rFonts w:ascii="Arial" w:hAnsi="Arial"/>
          <w:bCs/>
        </w:rPr>
        <w:t>Friday</w:t>
      </w:r>
      <w:r>
        <w:rPr>
          <w:rFonts w:ascii="Arial" w:hAnsi="Arial"/>
          <w:bCs/>
        </w:rPr>
        <w:t xml:space="preserve"> </w:t>
      </w:r>
      <w:r w:rsidR="007B08C3" w:rsidRPr="007B08C3">
        <w:rPr>
          <w:rFonts w:ascii="Arial" w:hAnsi="Arial"/>
          <w:bCs/>
        </w:rPr>
        <w:t>@ 10:30 AM</w:t>
      </w:r>
      <w:r>
        <w:rPr>
          <w:rFonts w:ascii="Arial" w:hAnsi="Arial"/>
          <w:bCs/>
        </w:rPr>
        <w:t>.  $3 to play</w:t>
      </w:r>
      <w:r w:rsidR="00B83E1E">
        <w:rPr>
          <w:rFonts w:ascii="Arial" w:hAnsi="Arial"/>
          <w:bCs/>
        </w:rPr>
        <w:t>.</w:t>
      </w:r>
    </w:p>
    <w:p w14:paraId="3F17BDE5" w14:textId="7059B946" w:rsidR="007F1298" w:rsidRPr="007B08C3" w:rsidRDefault="00B83E1E" w:rsidP="00B83E1E">
      <w:pPr>
        <w:pStyle w:val="ListParagraph"/>
        <w:numPr>
          <w:ilvl w:val="0"/>
          <w:numId w:val="3"/>
        </w:numPr>
        <w:rPr>
          <w:rFonts w:ascii="Arial" w:hAnsi="Arial"/>
          <w:bCs/>
        </w:rPr>
      </w:pPr>
      <w:r w:rsidRPr="00B83E1E">
        <w:rPr>
          <w:rFonts w:ascii="Arial" w:hAnsi="Arial"/>
          <w:b/>
        </w:rPr>
        <w:t>“Snowman” Luncheon @ Cedar</w:t>
      </w:r>
      <w:r>
        <w:rPr>
          <w:rFonts w:ascii="Arial" w:hAnsi="Arial"/>
          <w:bCs/>
        </w:rPr>
        <w:t xml:space="preserve"> </w:t>
      </w:r>
      <w:r w:rsidRPr="00B83E1E">
        <w:rPr>
          <w:rFonts w:ascii="Arial" w:hAnsi="Arial"/>
          <w:b/>
        </w:rPr>
        <w:t>Grill*</w:t>
      </w:r>
      <w:r>
        <w:rPr>
          <w:rFonts w:ascii="Arial" w:hAnsi="Arial"/>
          <w:bCs/>
        </w:rPr>
        <w:t xml:space="preserve"> </w:t>
      </w:r>
      <w:r w:rsidR="007F1298">
        <w:rPr>
          <w:rFonts w:ascii="Arial" w:hAnsi="Arial"/>
          <w:bCs/>
        </w:rPr>
        <w:t xml:space="preserve">Wednesday, </w:t>
      </w:r>
      <w:r>
        <w:rPr>
          <w:rFonts w:ascii="Arial" w:hAnsi="Arial"/>
          <w:bCs/>
        </w:rPr>
        <w:t xml:space="preserve">1/22 </w:t>
      </w:r>
      <w:r w:rsidR="007F1298">
        <w:rPr>
          <w:rFonts w:ascii="Arial" w:hAnsi="Arial"/>
          <w:bCs/>
        </w:rPr>
        <w:t xml:space="preserve">@ 12:00PM. </w:t>
      </w:r>
      <w:r>
        <w:rPr>
          <w:rFonts w:ascii="Arial" w:hAnsi="Arial"/>
          <w:bCs/>
        </w:rPr>
        <w:t>Sign up by 1/8</w:t>
      </w:r>
    </w:p>
    <w:p w14:paraId="689168F4" w14:textId="25D7D221" w:rsidR="00935103" w:rsidRPr="00FE1FF7" w:rsidRDefault="00935103" w:rsidP="00935103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FE1FF7">
        <w:rPr>
          <w:rFonts w:ascii="Arial" w:hAnsi="Arial"/>
          <w:b/>
        </w:rPr>
        <w:t>Soup &amp; Sandwich Special Meal</w:t>
      </w:r>
      <w:r w:rsidR="001E5F28" w:rsidRPr="00FE1FF7">
        <w:rPr>
          <w:rFonts w:ascii="Arial" w:hAnsi="Arial"/>
          <w:b/>
        </w:rPr>
        <w:t>*</w:t>
      </w:r>
    </w:p>
    <w:p w14:paraId="4BE56B0C" w14:textId="61FF7803" w:rsidR="001E5F28" w:rsidRDefault="001E5F28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Thursday,</w:t>
      </w:r>
      <w:r w:rsidR="005814EE">
        <w:rPr>
          <w:rFonts w:ascii="Arial" w:hAnsi="Arial"/>
          <w:bCs/>
        </w:rPr>
        <w:t>1</w:t>
      </w:r>
      <w:r w:rsidR="00B83E1E">
        <w:rPr>
          <w:rFonts w:ascii="Arial" w:hAnsi="Arial"/>
          <w:bCs/>
        </w:rPr>
        <w:t>/16</w:t>
      </w:r>
      <w:r>
        <w:rPr>
          <w:rFonts w:ascii="Arial" w:hAnsi="Arial"/>
          <w:bCs/>
        </w:rPr>
        <w:t>.  Order by</w:t>
      </w:r>
      <w:r w:rsidR="00B83E1E">
        <w:rPr>
          <w:rFonts w:ascii="Arial" w:hAnsi="Arial"/>
          <w:bCs/>
        </w:rPr>
        <w:t xml:space="preserve"> 1/9</w:t>
      </w:r>
      <w:r w:rsidR="00161220">
        <w:rPr>
          <w:rFonts w:ascii="Arial" w:hAnsi="Arial"/>
          <w:bCs/>
        </w:rPr>
        <w:t>.</w:t>
      </w:r>
    </w:p>
    <w:p w14:paraId="68373E02" w14:textId="54959C77" w:rsidR="00B216A9" w:rsidRDefault="00B216A9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 xml:space="preserve">Menu: </w:t>
      </w:r>
      <w:r w:rsidR="009B55FB">
        <w:rPr>
          <w:rFonts w:ascii="Arial" w:hAnsi="Arial"/>
          <w:bCs/>
        </w:rPr>
        <w:t xml:space="preserve">Chicken </w:t>
      </w:r>
      <w:r w:rsidR="00F5321A">
        <w:rPr>
          <w:rFonts w:ascii="Arial" w:hAnsi="Arial"/>
          <w:bCs/>
        </w:rPr>
        <w:t xml:space="preserve">Pot Pie, </w:t>
      </w:r>
      <w:r w:rsidR="005814EE">
        <w:rPr>
          <w:rFonts w:ascii="Arial" w:hAnsi="Arial"/>
          <w:bCs/>
        </w:rPr>
        <w:t xml:space="preserve">Tomato </w:t>
      </w:r>
      <w:r w:rsidR="00F5321A">
        <w:rPr>
          <w:rFonts w:ascii="Arial" w:hAnsi="Arial"/>
          <w:bCs/>
        </w:rPr>
        <w:t xml:space="preserve">Vegetable </w:t>
      </w:r>
      <w:r w:rsidR="005814EE">
        <w:rPr>
          <w:rFonts w:ascii="Arial" w:hAnsi="Arial"/>
          <w:bCs/>
        </w:rPr>
        <w:t xml:space="preserve">Soup, </w:t>
      </w:r>
      <w:r w:rsidR="00F5321A">
        <w:rPr>
          <w:rFonts w:ascii="Arial" w:hAnsi="Arial"/>
          <w:bCs/>
        </w:rPr>
        <w:t>Chicken Salad</w:t>
      </w:r>
      <w:r w:rsidR="00D269B1">
        <w:rPr>
          <w:rFonts w:ascii="Arial" w:hAnsi="Arial"/>
          <w:bCs/>
        </w:rPr>
        <w:t xml:space="preserve">, </w:t>
      </w:r>
      <w:r w:rsidR="00D45951">
        <w:rPr>
          <w:rFonts w:ascii="Arial" w:hAnsi="Arial"/>
          <w:bCs/>
        </w:rPr>
        <w:t xml:space="preserve">Coleslaw, </w:t>
      </w:r>
      <w:r w:rsidR="007C6C70">
        <w:rPr>
          <w:rFonts w:ascii="Arial" w:hAnsi="Arial"/>
          <w:bCs/>
        </w:rPr>
        <w:t>Coconuts Cream Cake</w:t>
      </w:r>
      <w:r w:rsidR="005814EE">
        <w:rPr>
          <w:rFonts w:ascii="Arial" w:hAnsi="Arial"/>
          <w:bCs/>
        </w:rPr>
        <w:t>,</w:t>
      </w:r>
      <w:r w:rsidR="00D45951">
        <w:rPr>
          <w:rFonts w:ascii="Arial" w:hAnsi="Arial"/>
          <w:bCs/>
        </w:rPr>
        <w:t xml:space="preserve"> Milk</w:t>
      </w:r>
    </w:p>
    <w:p w14:paraId="03E7E04B" w14:textId="1E09298A" w:rsidR="00A25176" w:rsidRDefault="00A25176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Suggested Donation: $4.50</w:t>
      </w:r>
    </w:p>
    <w:p w14:paraId="3089DC5A" w14:textId="77777777" w:rsidR="00645E53" w:rsidRDefault="00645E53" w:rsidP="001E5F28">
      <w:pPr>
        <w:pStyle w:val="ListParagraph"/>
        <w:rPr>
          <w:rFonts w:ascii="Arial" w:hAnsi="Arial"/>
          <w:bCs/>
        </w:rPr>
      </w:pPr>
    </w:p>
    <w:p w14:paraId="5D5C06FF" w14:textId="552215E6" w:rsidR="00F443C2" w:rsidRDefault="00E85BFA" w:rsidP="00E85BFA">
      <w:pPr>
        <w:rPr>
          <w:rFonts w:ascii="Arial" w:hAnsi="Arial"/>
          <w:b/>
          <w:sz w:val="20"/>
          <w:szCs w:val="20"/>
          <w:u w:val="single"/>
        </w:rPr>
      </w:pPr>
      <w:r w:rsidRPr="00645E53">
        <w:rPr>
          <w:rFonts w:ascii="Arial" w:hAnsi="Arial"/>
          <w:b/>
          <w:sz w:val="20"/>
          <w:szCs w:val="20"/>
          <w:u w:val="single"/>
        </w:rPr>
        <w:t>U</w:t>
      </w:r>
      <w:r w:rsidR="00645E53" w:rsidRPr="00645E53">
        <w:rPr>
          <w:rFonts w:ascii="Arial" w:hAnsi="Arial"/>
          <w:b/>
          <w:sz w:val="20"/>
          <w:szCs w:val="20"/>
          <w:u w:val="single"/>
        </w:rPr>
        <w:t>PCOMING EVENTS</w:t>
      </w:r>
    </w:p>
    <w:p w14:paraId="3B1E3B7B" w14:textId="77777777" w:rsidR="00A27E4E" w:rsidRDefault="00A27E4E" w:rsidP="00E85BFA">
      <w:pPr>
        <w:rPr>
          <w:rFonts w:ascii="Arial" w:hAnsi="Arial"/>
          <w:b/>
          <w:sz w:val="20"/>
          <w:szCs w:val="20"/>
          <w:u w:val="single"/>
        </w:rPr>
      </w:pPr>
    </w:p>
    <w:p w14:paraId="689B6760" w14:textId="6D7B6F49" w:rsidR="007E52C8" w:rsidRPr="00D64017" w:rsidRDefault="00D64017" w:rsidP="00186E38">
      <w:pPr>
        <w:pStyle w:val="ListParagraph"/>
        <w:numPr>
          <w:ilvl w:val="0"/>
          <w:numId w:val="5"/>
        </w:numPr>
        <w:rPr>
          <w:rFonts w:ascii="Arial" w:hAnsi="Arial"/>
          <w:b/>
          <w:sz w:val="20"/>
          <w:szCs w:val="20"/>
          <w:u w:val="single"/>
        </w:rPr>
      </w:pPr>
      <w:r>
        <w:rPr>
          <w:rFonts w:ascii="Arial" w:hAnsi="Arial"/>
          <w:bCs/>
          <w:sz w:val="20"/>
          <w:szCs w:val="20"/>
        </w:rPr>
        <w:t>2/5 -</w:t>
      </w:r>
      <w:r w:rsidR="00186E38">
        <w:rPr>
          <w:rFonts w:ascii="Arial" w:hAnsi="Arial"/>
          <w:bCs/>
          <w:sz w:val="20"/>
          <w:szCs w:val="20"/>
        </w:rPr>
        <w:t xml:space="preserve">Happy February </w:t>
      </w:r>
      <w:proofErr w:type="gramStart"/>
      <w:r w:rsidR="00186E38">
        <w:rPr>
          <w:rFonts w:ascii="Arial" w:hAnsi="Arial"/>
          <w:bCs/>
          <w:sz w:val="20"/>
          <w:szCs w:val="20"/>
        </w:rPr>
        <w:t>Luncheon @</w:t>
      </w:r>
      <w:proofErr w:type="gramEnd"/>
      <w:r w:rsidR="00186E38">
        <w:rPr>
          <w:rFonts w:ascii="Arial" w:hAnsi="Arial"/>
          <w:bCs/>
          <w:sz w:val="20"/>
          <w:szCs w:val="20"/>
        </w:rPr>
        <w:t xml:space="preserve"> </w:t>
      </w:r>
      <w:r w:rsidR="00471CF5">
        <w:rPr>
          <w:rFonts w:ascii="Arial" w:hAnsi="Arial"/>
          <w:bCs/>
          <w:sz w:val="20"/>
          <w:szCs w:val="20"/>
        </w:rPr>
        <w:t>O</w:t>
      </w:r>
      <w:r>
        <w:rPr>
          <w:rFonts w:ascii="Arial" w:hAnsi="Arial"/>
          <w:bCs/>
          <w:sz w:val="20"/>
          <w:szCs w:val="20"/>
        </w:rPr>
        <w:t>zgood’s*</w:t>
      </w:r>
    </w:p>
    <w:p w14:paraId="64F0E910" w14:textId="2CDE0914" w:rsidR="00D64017" w:rsidRPr="00186E38" w:rsidRDefault="00D64017" w:rsidP="00186E38">
      <w:pPr>
        <w:pStyle w:val="ListParagraph"/>
        <w:numPr>
          <w:ilvl w:val="0"/>
          <w:numId w:val="5"/>
        </w:numPr>
        <w:rPr>
          <w:rFonts w:ascii="Arial" w:hAnsi="Arial"/>
          <w:b/>
          <w:sz w:val="20"/>
          <w:szCs w:val="20"/>
          <w:u w:val="single"/>
        </w:rPr>
      </w:pPr>
      <w:r>
        <w:rPr>
          <w:rFonts w:ascii="Arial" w:hAnsi="Arial"/>
          <w:bCs/>
          <w:sz w:val="20"/>
          <w:szCs w:val="20"/>
        </w:rPr>
        <w:t>2/12-Valentine Social</w:t>
      </w:r>
      <w:r w:rsidR="00041CF4">
        <w:rPr>
          <w:rFonts w:ascii="Arial" w:hAnsi="Arial"/>
          <w:bCs/>
          <w:sz w:val="20"/>
          <w:szCs w:val="20"/>
        </w:rPr>
        <w:t>, catered by Heisey’s*</w:t>
      </w:r>
    </w:p>
    <w:p w14:paraId="629C44E6" w14:textId="77777777" w:rsidR="00645E53" w:rsidRPr="00645E53" w:rsidRDefault="00645E53" w:rsidP="00E85BFA">
      <w:pPr>
        <w:rPr>
          <w:rFonts w:ascii="Arial" w:hAnsi="Arial"/>
          <w:b/>
          <w:sz w:val="20"/>
          <w:szCs w:val="20"/>
          <w:u w:val="single"/>
        </w:rPr>
      </w:pPr>
    </w:p>
    <w:p w14:paraId="0EE2740A" w14:textId="2B564E6D" w:rsidR="00A82FCB" w:rsidRDefault="00CE269C" w:rsidP="00CE269C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*</w:t>
      </w:r>
      <w:proofErr w:type="gramStart"/>
      <w:r w:rsidR="00A82FCB">
        <w:rPr>
          <w:rFonts w:ascii="Arial" w:hAnsi="Arial"/>
          <w:bCs/>
          <w:sz w:val="20"/>
          <w:szCs w:val="20"/>
        </w:rPr>
        <w:t>Program</w:t>
      </w:r>
      <w:proofErr w:type="gramEnd"/>
      <w:r w:rsidR="00524A90">
        <w:rPr>
          <w:rFonts w:ascii="Arial" w:hAnsi="Arial"/>
          <w:bCs/>
          <w:sz w:val="20"/>
          <w:szCs w:val="20"/>
        </w:rPr>
        <w:t xml:space="preserve"> w/cost &amp; reservation required</w:t>
      </w:r>
    </w:p>
    <w:p w14:paraId="00A3A56F" w14:textId="1888A7E1" w:rsidR="00524A90" w:rsidRPr="00A82FCB" w:rsidRDefault="00524A90" w:rsidP="00A82FCB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**All information subject to change</w:t>
      </w:r>
    </w:p>
    <w:sectPr w:rsidR="00524A90" w:rsidRPr="00A82FCB" w:rsidSect="00CF66FF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6F0A"/>
    <w:multiLevelType w:val="hybridMultilevel"/>
    <w:tmpl w:val="456A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CFA"/>
    <w:multiLevelType w:val="hybridMultilevel"/>
    <w:tmpl w:val="1DF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72C5B"/>
    <w:multiLevelType w:val="hybridMultilevel"/>
    <w:tmpl w:val="F2E27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F46227"/>
    <w:multiLevelType w:val="hybridMultilevel"/>
    <w:tmpl w:val="993A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52945"/>
    <w:multiLevelType w:val="hybridMultilevel"/>
    <w:tmpl w:val="FE1E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81120">
    <w:abstractNumId w:val="3"/>
  </w:num>
  <w:num w:numId="2" w16cid:durableId="589315379">
    <w:abstractNumId w:val="0"/>
  </w:num>
  <w:num w:numId="3" w16cid:durableId="1237125491">
    <w:abstractNumId w:val="2"/>
  </w:num>
  <w:num w:numId="4" w16cid:durableId="1057512894">
    <w:abstractNumId w:val="1"/>
  </w:num>
  <w:num w:numId="5" w16cid:durableId="1247374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3C"/>
    <w:rsid w:val="0000112E"/>
    <w:rsid w:val="000055DB"/>
    <w:rsid w:val="00021B3A"/>
    <w:rsid w:val="000227CB"/>
    <w:rsid w:val="00041CF4"/>
    <w:rsid w:val="000427FA"/>
    <w:rsid w:val="0005642F"/>
    <w:rsid w:val="00057C53"/>
    <w:rsid w:val="0006220B"/>
    <w:rsid w:val="000658C7"/>
    <w:rsid w:val="0008488C"/>
    <w:rsid w:val="0009625D"/>
    <w:rsid w:val="000B6DAA"/>
    <w:rsid w:val="000C0667"/>
    <w:rsid w:val="000D3907"/>
    <w:rsid w:val="000D4F16"/>
    <w:rsid w:val="000D74A8"/>
    <w:rsid w:val="000E35E8"/>
    <w:rsid w:val="00101FE7"/>
    <w:rsid w:val="001068D7"/>
    <w:rsid w:val="00106EB5"/>
    <w:rsid w:val="001149B1"/>
    <w:rsid w:val="001177AF"/>
    <w:rsid w:val="0013088A"/>
    <w:rsid w:val="00136AC7"/>
    <w:rsid w:val="00141616"/>
    <w:rsid w:val="00146C3C"/>
    <w:rsid w:val="001524BF"/>
    <w:rsid w:val="00161220"/>
    <w:rsid w:val="00164876"/>
    <w:rsid w:val="00173045"/>
    <w:rsid w:val="0018461A"/>
    <w:rsid w:val="00186E38"/>
    <w:rsid w:val="00190274"/>
    <w:rsid w:val="0019430D"/>
    <w:rsid w:val="001A2528"/>
    <w:rsid w:val="001A6ED7"/>
    <w:rsid w:val="001B36DC"/>
    <w:rsid w:val="001C3587"/>
    <w:rsid w:val="001C7C78"/>
    <w:rsid w:val="001E0C24"/>
    <w:rsid w:val="001E5F28"/>
    <w:rsid w:val="001F2D9F"/>
    <w:rsid w:val="001F423C"/>
    <w:rsid w:val="001F42E8"/>
    <w:rsid w:val="001F447D"/>
    <w:rsid w:val="0023580D"/>
    <w:rsid w:val="00237038"/>
    <w:rsid w:val="00245138"/>
    <w:rsid w:val="002467FA"/>
    <w:rsid w:val="002608DA"/>
    <w:rsid w:val="00264225"/>
    <w:rsid w:val="00264694"/>
    <w:rsid w:val="002709A7"/>
    <w:rsid w:val="00280F47"/>
    <w:rsid w:val="00281768"/>
    <w:rsid w:val="0029152B"/>
    <w:rsid w:val="0029385D"/>
    <w:rsid w:val="002A5AA6"/>
    <w:rsid w:val="002B7869"/>
    <w:rsid w:val="002D0702"/>
    <w:rsid w:val="002D50D2"/>
    <w:rsid w:val="002F7379"/>
    <w:rsid w:val="0031071E"/>
    <w:rsid w:val="003110DC"/>
    <w:rsid w:val="003115A3"/>
    <w:rsid w:val="0031769F"/>
    <w:rsid w:val="00320F70"/>
    <w:rsid w:val="00326AF9"/>
    <w:rsid w:val="0033373B"/>
    <w:rsid w:val="00336DAD"/>
    <w:rsid w:val="0035780D"/>
    <w:rsid w:val="003713E3"/>
    <w:rsid w:val="003842ED"/>
    <w:rsid w:val="003877DF"/>
    <w:rsid w:val="003A390C"/>
    <w:rsid w:val="003B3F81"/>
    <w:rsid w:val="003B57E6"/>
    <w:rsid w:val="003D3B4A"/>
    <w:rsid w:val="003D5BD8"/>
    <w:rsid w:val="003E4100"/>
    <w:rsid w:val="003E564B"/>
    <w:rsid w:val="003F10D6"/>
    <w:rsid w:val="003F5003"/>
    <w:rsid w:val="00400C82"/>
    <w:rsid w:val="004036A6"/>
    <w:rsid w:val="004047FC"/>
    <w:rsid w:val="00421641"/>
    <w:rsid w:val="00422B18"/>
    <w:rsid w:val="00427277"/>
    <w:rsid w:val="00471CF5"/>
    <w:rsid w:val="0047735C"/>
    <w:rsid w:val="00480AEF"/>
    <w:rsid w:val="00480E71"/>
    <w:rsid w:val="00486A9B"/>
    <w:rsid w:val="0049744E"/>
    <w:rsid w:val="004A4763"/>
    <w:rsid w:val="004B5DCB"/>
    <w:rsid w:val="004B7DAD"/>
    <w:rsid w:val="004C5EAB"/>
    <w:rsid w:val="004C63AA"/>
    <w:rsid w:val="004E176B"/>
    <w:rsid w:val="004F0D41"/>
    <w:rsid w:val="004F6037"/>
    <w:rsid w:val="00502805"/>
    <w:rsid w:val="005072D7"/>
    <w:rsid w:val="00524A90"/>
    <w:rsid w:val="005301DF"/>
    <w:rsid w:val="00535DFB"/>
    <w:rsid w:val="00542C90"/>
    <w:rsid w:val="0054661A"/>
    <w:rsid w:val="005501AC"/>
    <w:rsid w:val="00557C48"/>
    <w:rsid w:val="00562FDD"/>
    <w:rsid w:val="00563295"/>
    <w:rsid w:val="005745BF"/>
    <w:rsid w:val="0058054D"/>
    <w:rsid w:val="005814EE"/>
    <w:rsid w:val="005849C3"/>
    <w:rsid w:val="005925A1"/>
    <w:rsid w:val="00593F9F"/>
    <w:rsid w:val="00596005"/>
    <w:rsid w:val="005A2AE2"/>
    <w:rsid w:val="005A6FC7"/>
    <w:rsid w:val="005B3590"/>
    <w:rsid w:val="005B3B3F"/>
    <w:rsid w:val="005D42D7"/>
    <w:rsid w:val="005E2505"/>
    <w:rsid w:val="005E2F0A"/>
    <w:rsid w:val="005F5C0B"/>
    <w:rsid w:val="005F60FA"/>
    <w:rsid w:val="005F6E64"/>
    <w:rsid w:val="00603DFC"/>
    <w:rsid w:val="00604B64"/>
    <w:rsid w:val="00615F64"/>
    <w:rsid w:val="0062264E"/>
    <w:rsid w:val="00630C9C"/>
    <w:rsid w:val="006409BB"/>
    <w:rsid w:val="00645E53"/>
    <w:rsid w:val="00661EC4"/>
    <w:rsid w:val="00676C40"/>
    <w:rsid w:val="0068219C"/>
    <w:rsid w:val="00683B2C"/>
    <w:rsid w:val="00685936"/>
    <w:rsid w:val="0069673B"/>
    <w:rsid w:val="00697CBB"/>
    <w:rsid w:val="006B018F"/>
    <w:rsid w:val="006B75D8"/>
    <w:rsid w:val="006D49E7"/>
    <w:rsid w:val="006F3D70"/>
    <w:rsid w:val="006F7C73"/>
    <w:rsid w:val="00702253"/>
    <w:rsid w:val="007071A8"/>
    <w:rsid w:val="00707C14"/>
    <w:rsid w:val="00717272"/>
    <w:rsid w:val="0072601D"/>
    <w:rsid w:val="007312DF"/>
    <w:rsid w:val="00734369"/>
    <w:rsid w:val="00742D4A"/>
    <w:rsid w:val="00745AC1"/>
    <w:rsid w:val="00756A73"/>
    <w:rsid w:val="00757F05"/>
    <w:rsid w:val="00760E4B"/>
    <w:rsid w:val="0076640C"/>
    <w:rsid w:val="00767C60"/>
    <w:rsid w:val="00772A2B"/>
    <w:rsid w:val="00782580"/>
    <w:rsid w:val="00784DCE"/>
    <w:rsid w:val="007868B5"/>
    <w:rsid w:val="007B08C3"/>
    <w:rsid w:val="007B64C6"/>
    <w:rsid w:val="007C271E"/>
    <w:rsid w:val="007C53BF"/>
    <w:rsid w:val="007C673B"/>
    <w:rsid w:val="007C6C70"/>
    <w:rsid w:val="007D1701"/>
    <w:rsid w:val="007D56ED"/>
    <w:rsid w:val="007D5CBF"/>
    <w:rsid w:val="007E52C8"/>
    <w:rsid w:val="007F1298"/>
    <w:rsid w:val="007F5F9D"/>
    <w:rsid w:val="007F6F4D"/>
    <w:rsid w:val="00803D20"/>
    <w:rsid w:val="008111A9"/>
    <w:rsid w:val="008120A7"/>
    <w:rsid w:val="00821526"/>
    <w:rsid w:val="00821D9A"/>
    <w:rsid w:val="0082470D"/>
    <w:rsid w:val="008320FF"/>
    <w:rsid w:val="008454C6"/>
    <w:rsid w:val="00856F0F"/>
    <w:rsid w:val="00872CA2"/>
    <w:rsid w:val="00876348"/>
    <w:rsid w:val="00882A5B"/>
    <w:rsid w:val="00886A85"/>
    <w:rsid w:val="00887224"/>
    <w:rsid w:val="0089455A"/>
    <w:rsid w:val="008A6DDE"/>
    <w:rsid w:val="008C651C"/>
    <w:rsid w:val="008C767D"/>
    <w:rsid w:val="008D262C"/>
    <w:rsid w:val="008E774B"/>
    <w:rsid w:val="009039FD"/>
    <w:rsid w:val="00912DB4"/>
    <w:rsid w:val="0091491A"/>
    <w:rsid w:val="0093041E"/>
    <w:rsid w:val="00935103"/>
    <w:rsid w:val="0094004F"/>
    <w:rsid w:val="0094322C"/>
    <w:rsid w:val="00957B6E"/>
    <w:rsid w:val="0096196B"/>
    <w:rsid w:val="00982299"/>
    <w:rsid w:val="00983EC5"/>
    <w:rsid w:val="009A2B5F"/>
    <w:rsid w:val="009A300C"/>
    <w:rsid w:val="009A3BC2"/>
    <w:rsid w:val="009B11B3"/>
    <w:rsid w:val="009B55FB"/>
    <w:rsid w:val="009B75CD"/>
    <w:rsid w:val="009C6B9A"/>
    <w:rsid w:val="009D3CC3"/>
    <w:rsid w:val="009D494B"/>
    <w:rsid w:val="009D78B7"/>
    <w:rsid w:val="009D78D2"/>
    <w:rsid w:val="009E049D"/>
    <w:rsid w:val="009E2E6F"/>
    <w:rsid w:val="009E47B6"/>
    <w:rsid w:val="009F476B"/>
    <w:rsid w:val="00A161EF"/>
    <w:rsid w:val="00A24DF5"/>
    <w:rsid w:val="00A25176"/>
    <w:rsid w:val="00A26195"/>
    <w:rsid w:val="00A27E4E"/>
    <w:rsid w:val="00A35528"/>
    <w:rsid w:val="00A44099"/>
    <w:rsid w:val="00A51AAD"/>
    <w:rsid w:val="00A527B5"/>
    <w:rsid w:val="00A632A2"/>
    <w:rsid w:val="00A76527"/>
    <w:rsid w:val="00A82709"/>
    <w:rsid w:val="00A82FCB"/>
    <w:rsid w:val="00A85D4D"/>
    <w:rsid w:val="00A954DA"/>
    <w:rsid w:val="00A95CC0"/>
    <w:rsid w:val="00AA21BB"/>
    <w:rsid w:val="00AC42E8"/>
    <w:rsid w:val="00AC5430"/>
    <w:rsid w:val="00AC6F6E"/>
    <w:rsid w:val="00AD2CBA"/>
    <w:rsid w:val="00AE0B49"/>
    <w:rsid w:val="00AF5151"/>
    <w:rsid w:val="00B02064"/>
    <w:rsid w:val="00B10014"/>
    <w:rsid w:val="00B13F07"/>
    <w:rsid w:val="00B216A9"/>
    <w:rsid w:val="00B220EC"/>
    <w:rsid w:val="00B35702"/>
    <w:rsid w:val="00B36A57"/>
    <w:rsid w:val="00B422AF"/>
    <w:rsid w:val="00B5495D"/>
    <w:rsid w:val="00B56A3A"/>
    <w:rsid w:val="00B6233B"/>
    <w:rsid w:val="00B77C12"/>
    <w:rsid w:val="00B83E1E"/>
    <w:rsid w:val="00B8540B"/>
    <w:rsid w:val="00B94E99"/>
    <w:rsid w:val="00B978B8"/>
    <w:rsid w:val="00BA25BB"/>
    <w:rsid w:val="00BA42B8"/>
    <w:rsid w:val="00BA73F1"/>
    <w:rsid w:val="00BB539C"/>
    <w:rsid w:val="00BC6335"/>
    <w:rsid w:val="00BF4D49"/>
    <w:rsid w:val="00C1173B"/>
    <w:rsid w:val="00C11828"/>
    <w:rsid w:val="00C1350C"/>
    <w:rsid w:val="00C213EC"/>
    <w:rsid w:val="00C22450"/>
    <w:rsid w:val="00C24727"/>
    <w:rsid w:val="00C33671"/>
    <w:rsid w:val="00C341E9"/>
    <w:rsid w:val="00C34307"/>
    <w:rsid w:val="00C370DC"/>
    <w:rsid w:val="00C4430D"/>
    <w:rsid w:val="00C4508E"/>
    <w:rsid w:val="00C512A1"/>
    <w:rsid w:val="00C546F4"/>
    <w:rsid w:val="00C63760"/>
    <w:rsid w:val="00C66E73"/>
    <w:rsid w:val="00C67593"/>
    <w:rsid w:val="00C84CFA"/>
    <w:rsid w:val="00C86746"/>
    <w:rsid w:val="00CA1476"/>
    <w:rsid w:val="00CA3C92"/>
    <w:rsid w:val="00CA4792"/>
    <w:rsid w:val="00CB4287"/>
    <w:rsid w:val="00CC0E13"/>
    <w:rsid w:val="00CC3ACD"/>
    <w:rsid w:val="00CC6A0C"/>
    <w:rsid w:val="00CE148E"/>
    <w:rsid w:val="00CE269C"/>
    <w:rsid w:val="00CE3F63"/>
    <w:rsid w:val="00CE7123"/>
    <w:rsid w:val="00CF49A6"/>
    <w:rsid w:val="00CF66FF"/>
    <w:rsid w:val="00D014E1"/>
    <w:rsid w:val="00D047C9"/>
    <w:rsid w:val="00D0759A"/>
    <w:rsid w:val="00D1453D"/>
    <w:rsid w:val="00D21845"/>
    <w:rsid w:val="00D25BE8"/>
    <w:rsid w:val="00D269B1"/>
    <w:rsid w:val="00D36EF6"/>
    <w:rsid w:val="00D404DC"/>
    <w:rsid w:val="00D453E9"/>
    <w:rsid w:val="00D45951"/>
    <w:rsid w:val="00D4617D"/>
    <w:rsid w:val="00D64017"/>
    <w:rsid w:val="00D64735"/>
    <w:rsid w:val="00D73FBC"/>
    <w:rsid w:val="00D85717"/>
    <w:rsid w:val="00D974DE"/>
    <w:rsid w:val="00DA6E3F"/>
    <w:rsid w:val="00DB1FE9"/>
    <w:rsid w:val="00DC33CE"/>
    <w:rsid w:val="00DD48F9"/>
    <w:rsid w:val="00DD515F"/>
    <w:rsid w:val="00DD7F8A"/>
    <w:rsid w:val="00DE293C"/>
    <w:rsid w:val="00E023B5"/>
    <w:rsid w:val="00E04A4D"/>
    <w:rsid w:val="00E057ED"/>
    <w:rsid w:val="00E30960"/>
    <w:rsid w:val="00E32024"/>
    <w:rsid w:val="00E33169"/>
    <w:rsid w:val="00E40E3A"/>
    <w:rsid w:val="00E46D26"/>
    <w:rsid w:val="00E62606"/>
    <w:rsid w:val="00E6528C"/>
    <w:rsid w:val="00E71E85"/>
    <w:rsid w:val="00E82612"/>
    <w:rsid w:val="00E84CB3"/>
    <w:rsid w:val="00E85BFA"/>
    <w:rsid w:val="00E86AE3"/>
    <w:rsid w:val="00E87F47"/>
    <w:rsid w:val="00E95995"/>
    <w:rsid w:val="00EA55C3"/>
    <w:rsid w:val="00EA5F82"/>
    <w:rsid w:val="00EB0D29"/>
    <w:rsid w:val="00EC20E9"/>
    <w:rsid w:val="00EC6A3E"/>
    <w:rsid w:val="00ED2D5D"/>
    <w:rsid w:val="00EF6910"/>
    <w:rsid w:val="00F02ED2"/>
    <w:rsid w:val="00F03613"/>
    <w:rsid w:val="00F05E2C"/>
    <w:rsid w:val="00F07217"/>
    <w:rsid w:val="00F20586"/>
    <w:rsid w:val="00F37223"/>
    <w:rsid w:val="00F443C2"/>
    <w:rsid w:val="00F46667"/>
    <w:rsid w:val="00F5321A"/>
    <w:rsid w:val="00F64CE4"/>
    <w:rsid w:val="00F7274D"/>
    <w:rsid w:val="00F77CBC"/>
    <w:rsid w:val="00F82BA8"/>
    <w:rsid w:val="00F8304F"/>
    <w:rsid w:val="00F95333"/>
    <w:rsid w:val="00FA0C58"/>
    <w:rsid w:val="00FA11BE"/>
    <w:rsid w:val="00FA1911"/>
    <w:rsid w:val="00FA5997"/>
    <w:rsid w:val="00FB08E8"/>
    <w:rsid w:val="00FB0FE4"/>
    <w:rsid w:val="00FB6AA4"/>
    <w:rsid w:val="00FC4E74"/>
    <w:rsid w:val="00FD329E"/>
    <w:rsid w:val="00FD3547"/>
    <w:rsid w:val="00FD5E2C"/>
    <w:rsid w:val="00FE1FF7"/>
    <w:rsid w:val="00FE2961"/>
    <w:rsid w:val="00FE4A04"/>
    <w:rsid w:val="00FF4453"/>
    <w:rsid w:val="00FF6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EC4F84"/>
  <w15:docId w15:val="{8F42AB9A-E327-4718-AEAF-C81650F0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F4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scc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6317f-6514-4a2e-a851-1a0f241db552">
      <Terms xmlns="http://schemas.microsoft.com/office/infopath/2007/PartnerControls"/>
    </lcf76f155ced4ddcb4097134ff3c332f>
    <TaxCatchAll xmlns="ac1db042-9e94-4a64-b2fe-17f38427ea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747373494F45A1846E7B50C4AD79" ma:contentTypeVersion="13" ma:contentTypeDescription="Create a new document." ma:contentTypeScope="" ma:versionID="2e28840c97e6a04d97f2618657a9c93b">
  <xsd:schema xmlns:xsd="http://www.w3.org/2001/XMLSchema" xmlns:xs="http://www.w3.org/2001/XMLSchema" xmlns:p="http://schemas.microsoft.com/office/2006/metadata/properties" xmlns:ns2="7dd6317f-6514-4a2e-a851-1a0f241db552" xmlns:ns3="ac1db042-9e94-4a64-b2fe-17f38427ea3d" targetNamespace="http://schemas.microsoft.com/office/2006/metadata/properties" ma:root="true" ma:fieldsID="60b7485a1b3f8a58b04b2461d696cda9" ns2:_="" ns3:_="">
    <xsd:import namespace="7dd6317f-6514-4a2e-a851-1a0f241db552"/>
    <xsd:import namespace="ac1db042-9e94-4a64-b2fe-17f38427e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317f-6514-4a2e-a851-1a0f241d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7ac551-6054-4045-b597-d667bea78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b042-9e94-4a64-b2fe-17f38427e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820deca-ae77-4c01-bf44-e683d26ec2c5}" ma:internalName="TaxCatchAll" ma:showField="CatchAllData" ma:web="ac1db042-9e94-4a64-b2fe-17f38427e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7dd6317f-6514-4a2e-a851-1a0f241db552"/>
    <ds:schemaRef ds:uri="ac1db042-9e94-4a64-b2fe-17f38427ea3d"/>
  </ds:schemaRefs>
</ds:datastoreItem>
</file>

<file path=customXml/itemProps2.xml><?xml version="1.0" encoding="utf-8"?>
<ds:datastoreItem xmlns:ds="http://schemas.openxmlformats.org/officeDocument/2006/customXml" ds:itemID="{6F394F47-9D2A-43F2-949B-E7D4A0E5E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605F4-9E49-44F1-851B-6E6EABC9DE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E488B5-10AE-4B7D-9ACE-E5503F43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6317f-6514-4a2e-a851-1a0f241db552"/>
    <ds:schemaRef ds:uri="ac1db042-9e94-4a64-b2fe-17f38427e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1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Myerstown Senior Center</dc:creator>
  <cp:lastModifiedBy>Anne A. Kim</cp:lastModifiedBy>
  <cp:revision>2</cp:revision>
  <cp:lastPrinted>2024-02-12T17:17:00Z</cp:lastPrinted>
  <dcterms:created xsi:type="dcterms:W3CDTF">2024-12-16T21:22:00Z</dcterms:created>
  <dcterms:modified xsi:type="dcterms:W3CDTF">2024-12-16T21:22:00Z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0x010100BE0D747373494F45A1846E7B50C4AD79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MediaServiceImageTags">
    <vt:lpwstr/>
  </property>
</Properties>
</file>