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77FEF" w14:textId="77777777" w:rsidR="0082470D" w:rsidRDefault="005F5C0B">
      <w:r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8186F5" wp14:editId="2F2320B9">
                <wp:simplePos x="0" y="0"/>
                <wp:positionH relativeFrom="margin">
                  <wp:align>right</wp:align>
                </wp:positionH>
                <wp:positionV relativeFrom="paragraph">
                  <wp:posOffset>-692150</wp:posOffset>
                </wp:positionV>
                <wp:extent cx="6013450" cy="1638300"/>
                <wp:effectExtent l="0" t="0" r="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CCD0E" w14:textId="77777777" w:rsidR="007D1701" w:rsidRPr="005F5C0B" w:rsidRDefault="00DE293C" w:rsidP="001149B1">
                            <w:pPr>
                              <w:pStyle w:val="NewsletterHeading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="00FE4A04">
                              <w:rPr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="005F5C0B">
                              <w:rPr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Pr="005F5C0B">
                              <w:rPr>
                                <w:sz w:val="56"/>
                                <w:szCs w:val="56"/>
                              </w:rPr>
                              <w:t>MYERSTOWN</w:t>
                            </w:r>
                          </w:p>
                          <w:p w14:paraId="09B36BC7" w14:textId="77777777" w:rsidR="00DE293C" w:rsidRPr="005F5C0B" w:rsidRDefault="005F5C0B" w:rsidP="001149B1">
                            <w:pPr>
                              <w:pStyle w:val="NewsletterHeading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B8540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E293C" w:rsidRPr="005F5C0B">
                              <w:rPr>
                                <w:sz w:val="48"/>
                                <w:szCs w:val="48"/>
                              </w:rPr>
                              <w:t xml:space="preserve">SENIOR </w:t>
                            </w:r>
                            <w:r w:rsidR="00FE4A04" w:rsidRPr="005F5C0B">
                              <w:rPr>
                                <w:sz w:val="48"/>
                                <w:szCs w:val="48"/>
                              </w:rPr>
                              <w:t xml:space="preserve">COMMUNITY </w:t>
                            </w:r>
                            <w:r w:rsidR="00CE7123" w:rsidRPr="005F5C0B">
                              <w:rPr>
                                <w:sz w:val="48"/>
                                <w:szCs w:val="48"/>
                              </w:rPr>
                              <w:t>CE</w:t>
                            </w:r>
                            <w:r w:rsidR="00DE293C" w:rsidRPr="005F5C0B">
                              <w:rPr>
                                <w:sz w:val="48"/>
                                <w:szCs w:val="48"/>
                              </w:rPr>
                              <w:t>NTER</w:t>
                            </w:r>
                            <w:r w:rsidR="00B5495D" w:rsidRPr="005F5C0B">
                              <w:rPr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433A7507" w14:textId="0685209B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          </w:t>
                            </w:r>
                            <w:r w:rsidR="00281768">
                              <w:rPr>
                                <w:sz w:val="24"/>
                              </w:rPr>
                              <w:t>101 S. Railroad St</w:t>
                            </w:r>
                          </w:p>
                          <w:p w14:paraId="34A86F2D" w14:textId="77777777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      </w:t>
                            </w:r>
                            <w:r w:rsidR="007C53BF">
                              <w:rPr>
                                <w:sz w:val="24"/>
                              </w:rPr>
                              <w:t>Myerstown, PA 17067</w:t>
                            </w:r>
                          </w:p>
                          <w:p w14:paraId="3CBDDED3" w14:textId="4F6C1461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</w:t>
                            </w:r>
                            <w:r w:rsidR="00281768">
                              <w:rPr>
                                <w:sz w:val="24"/>
                              </w:rPr>
                              <w:t xml:space="preserve">           </w:t>
                            </w:r>
                            <w:r w:rsidR="00A85D4D">
                              <w:rPr>
                                <w:sz w:val="24"/>
                              </w:rPr>
                              <w:t>© 717-675-9546</w:t>
                            </w:r>
                          </w:p>
                          <w:p w14:paraId="5B1A1772" w14:textId="19DBA4EE" w:rsidR="007C53BF" w:rsidRP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</w:t>
                            </w:r>
                            <w:r w:rsidR="002608DA">
                              <w:rPr>
                                <w:sz w:val="24"/>
                              </w:rPr>
                              <w:t>Myerstown.SeniorCenter@lebanoncountypa.gov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8186F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22.3pt;margin-top:-54.5pt;width:473.5pt;height:129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" filled="f" stroked="f">
                <v:textbox inset=",7.2pt,,7.2pt">
                  <w:txbxContent>
                    <w:p w14:paraId="38DCCD0E" w14:textId="77777777" w:rsidR="007D1701" w:rsidRPr="005F5C0B" w:rsidRDefault="00DE293C" w:rsidP="001149B1">
                      <w:pPr>
                        <w:pStyle w:val="NewsletterHeading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  </w:t>
                      </w:r>
                      <w:r w:rsidR="00FE4A04">
                        <w:rPr>
                          <w:sz w:val="96"/>
                          <w:szCs w:val="96"/>
                        </w:rPr>
                        <w:t xml:space="preserve">  </w:t>
                      </w:r>
                      <w:r w:rsidR="005F5C0B">
                        <w:rPr>
                          <w:sz w:val="96"/>
                          <w:szCs w:val="96"/>
                        </w:rPr>
                        <w:t xml:space="preserve">   </w:t>
                      </w:r>
                      <w:r w:rsidRPr="005F5C0B">
                        <w:rPr>
                          <w:sz w:val="56"/>
                          <w:szCs w:val="56"/>
                        </w:rPr>
                        <w:t>MYERSTOWN</w:t>
                      </w:r>
                    </w:p>
                    <w:p w14:paraId="09B36BC7" w14:textId="77777777" w:rsidR="00DE293C" w:rsidRPr="005F5C0B" w:rsidRDefault="005F5C0B" w:rsidP="001149B1">
                      <w:pPr>
                        <w:pStyle w:val="NewsletterHeading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="00B8540B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DE293C" w:rsidRPr="005F5C0B">
                        <w:rPr>
                          <w:sz w:val="48"/>
                          <w:szCs w:val="48"/>
                        </w:rPr>
                        <w:t xml:space="preserve">SENIOR </w:t>
                      </w:r>
                      <w:r w:rsidR="00FE4A04" w:rsidRPr="005F5C0B">
                        <w:rPr>
                          <w:sz w:val="48"/>
                          <w:szCs w:val="48"/>
                        </w:rPr>
                        <w:t xml:space="preserve">COMMUNITY </w:t>
                      </w:r>
                      <w:r w:rsidR="00CE7123" w:rsidRPr="005F5C0B">
                        <w:rPr>
                          <w:sz w:val="48"/>
                          <w:szCs w:val="48"/>
                        </w:rPr>
                        <w:t>CE</w:t>
                      </w:r>
                      <w:r w:rsidR="00DE293C" w:rsidRPr="005F5C0B">
                        <w:rPr>
                          <w:sz w:val="48"/>
                          <w:szCs w:val="48"/>
                        </w:rPr>
                        <w:t>NTER</w:t>
                      </w:r>
                      <w:r w:rsidR="00B5495D" w:rsidRPr="005F5C0B">
                        <w:rPr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433A7507" w14:textId="0685209B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          </w:t>
                      </w:r>
                      <w:r w:rsidR="00281768">
                        <w:rPr>
                          <w:sz w:val="24"/>
                        </w:rPr>
                        <w:t>101 S. Railroad St</w:t>
                      </w:r>
                    </w:p>
                    <w:p w14:paraId="34A86F2D" w14:textId="77777777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      </w:t>
                      </w:r>
                      <w:r w:rsidR="007C53BF">
                        <w:rPr>
                          <w:sz w:val="24"/>
                        </w:rPr>
                        <w:t>Myerstown, PA 17067</w:t>
                      </w:r>
                    </w:p>
                    <w:p w14:paraId="3CBDDED3" w14:textId="4F6C1461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</w:t>
                      </w:r>
                      <w:r w:rsidR="00281768">
                        <w:rPr>
                          <w:sz w:val="24"/>
                        </w:rPr>
                        <w:t xml:space="preserve">           </w:t>
                      </w:r>
                      <w:r w:rsidR="00A85D4D">
                        <w:rPr>
                          <w:sz w:val="24"/>
                        </w:rPr>
                        <w:t>© 717-675-9546</w:t>
                      </w:r>
                    </w:p>
                    <w:p w14:paraId="5B1A1772" w14:textId="19DBA4EE" w:rsidR="007C53BF" w:rsidRP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</w:t>
                      </w:r>
                      <w:r w:rsidR="002608DA">
                        <w:rPr>
                          <w:sz w:val="24"/>
                        </w:rPr>
                        <w:t>Myerstown.SeniorCenter@lebanoncountypa.gov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AB2A20" wp14:editId="4E7C146C">
                <wp:simplePos x="0" y="0"/>
                <wp:positionH relativeFrom="page">
                  <wp:posOffset>-184150</wp:posOffset>
                </wp:positionH>
                <wp:positionV relativeFrom="page">
                  <wp:posOffset>-311149</wp:posOffset>
                </wp:positionV>
                <wp:extent cx="8001000" cy="2127250"/>
                <wp:effectExtent l="0" t="0" r="0" b="6350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127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00A214" w14:textId="77777777" w:rsidR="00CE7123" w:rsidRDefault="00CE7123" w:rsidP="001149B1">
                            <w:pPr>
                              <w:pStyle w:val="Heading2"/>
                              <w:rPr>
                                <w:noProof/>
                              </w:rPr>
                            </w:pPr>
                          </w:p>
                          <w:p w14:paraId="5956D100" w14:textId="77777777" w:rsidR="00CE7123" w:rsidRDefault="00CE7123" w:rsidP="001149B1">
                            <w:pPr>
                              <w:pStyle w:val="Heading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FE4A04" w:rsidRPr="00CE7123">
                              <w:rPr>
                                <w:noProof/>
                              </w:rPr>
                              <w:drawing>
                                <wp:inline distT="0" distB="0" distL="0" distR="0" wp14:anchorId="0B451B5D" wp14:editId="753784D7">
                                  <wp:extent cx="901700" cy="895350"/>
                                  <wp:effectExtent l="0" t="0" r="0" b="0"/>
                                  <wp:docPr id="3" name="Picture 3" descr="E:\County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County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9CD0E0" w14:textId="77777777" w:rsidR="0000112E" w:rsidRDefault="00CE7123" w:rsidP="001149B1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68219C"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B2A20" id="Rectangle 6" o:spid="_x0000_s1027" style="position:absolute;margin-left:-14.5pt;margin-top:-24.5pt;width:630pt;height:167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" fillcolor="#205867 [1608]" stroked="f" strokecolor="#4a7ebb" strokeweight="1.5pt">
                <v:shadow opacity="22938f" offset="0"/>
                <v:textbox inset=",7.2pt,,7.2pt">
                  <w:txbxContent>
                    <w:p w14:paraId="5E00A214" w14:textId="77777777" w:rsidR="00CE7123" w:rsidRDefault="00CE7123" w:rsidP="001149B1">
                      <w:pPr>
                        <w:pStyle w:val="Heading2"/>
                        <w:rPr>
                          <w:noProof/>
                        </w:rPr>
                      </w:pPr>
                    </w:p>
                    <w:p w14:paraId="5956D100" w14:textId="77777777" w:rsidR="00CE7123" w:rsidRDefault="00CE7123" w:rsidP="001149B1">
                      <w:pPr>
                        <w:pStyle w:val="Heading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FE4A04" w:rsidRPr="00CE7123">
                        <w:rPr>
                          <w:noProof/>
                        </w:rPr>
                        <w:drawing>
                          <wp:inline distT="0" distB="0" distL="0" distR="0" wp14:anchorId="0B451B5D" wp14:editId="753784D7">
                            <wp:extent cx="901700" cy="895350"/>
                            <wp:effectExtent l="0" t="0" r="0" b="0"/>
                            <wp:docPr id="3" name="Picture 3" descr="E:\County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County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9CD0E0" w14:textId="77777777" w:rsidR="0000112E" w:rsidRDefault="00CE7123" w:rsidP="001149B1">
                      <w:pPr>
                        <w:pStyle w:val="Heading2"/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68219C">
                        <w:rPr>
                          <w:noProof/>
                        </w:rPr>
                        <w:t xml:space="preserve">                 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F43CF2A" w14:textId="2AB65AC5" w:rsidR="0082470D" w:rsidRDefault="0082470D"/>
    <w:p w14:paraId="076F4D59" w14:textId="583ABC92" w:rsidR="0082470D" w:rsidRDefault="0082470D"/>
    <w:p w14:paraId="53F70B50" w14:textId="6CD31DD4" w:rsidR="0082470D" w:rsidRDefault="006F0E1F" w:rsidP="0082470D">
      <w:pPr>
        <w:rPr>
          <w:rFonts w:ascii="Arial" w:hAnsi="Arial"/>
          <w:b/>
          <w:sz w:val="3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D71F099" wp14:editId="265FF234">
            <wp:simplePos x="0" y="0"/>
            <wp:positionH relativeFrom="column">
              <wp:posOffset>-133350</wp:posOffset>
            </wp:positionH>
            <wp:positionV relativeFrom="paragraph">
              <wp:posOffset>287020</wp:posOffset>
            </wp:positionV>
            <wp:extent cx="1441450" cy="1441450"/>
            <wp:effectExtent l="0" t="0" r="6350" b="0"/>
            <wp:wrapNone/>
            <wp:docPr id="521542722" name="Picture 7" descr="Happy Mothers Day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Mothers Day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C0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284463" wp14:editId="6A2DF5E5">
                <wp:simplePos x="0" y="0"/>
                <wp:positionH relativeFrom="page">
                  <wp:align>right</wp:align>
                </wp:positionH>
                <wp:positionV relativeFrom="page">
                  <wp:posOffset>1803400</wp:posOffset>
                </wp:positionV>
                <wp:extent cx="8001000" cy="850900"/>
                <wp:effectExtent l="0" t="0" r="0" b="6350"/>
                <wp:wrapTight wrapText="bothSides">
                  <wp:wrapPolygon edited="0">
                    <wp:start x="0" y="0"/>
                    <wp:lineTo x="0" y="21278"/>
                    <wp:lineTo x="21549" y="21278"/>
                    <wp:lineTo x="21549" y="0"/>
                    <wp:lineTo x="0" y="0"/>
                  </wp:wrapPolygon>
                </wp:wrapTight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850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46C1A" id="Rectangle 7" o:spid="_x0000_s1026" style="position:absolute;margin-left:578.8pt;margin-top:142pt;width:630pt;height:67pt;z-index: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" fillcolor="#e36c0a [2409]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5F5C0B"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A51C7A" wp14:editId="069FA9CB">
                <wp:simplePos x="0" y="0"/>
                <wp:positionH relativeFrom="column">
                  <wp:posOffset>323850</wp:posOffset>
                </wp:positionH>
                <wp:positionV relativeFrom="paragraph">
                  <wp:posOffset>363220</wp:posOffset>
                </wp:positionV>
                <wp:extent cx="6610350" cy="869950"/>
                <wp:effectExtent l="0" t="0" r="0" b="0"/>
                <wp:wrapTight wrapText="bothSides">
                  <wp:wrapPolygon edited="0">
                    <wp:start x="124" y="1419"/>
                    <wp:lineTo x="124" y="19866"/>
                    <wp:lineTo x="21413" y="19866"/>
                    <wp:lineTo x="21413" y="1419"/>
                    <wp:lineTo x="124" y="1419"/>
                  </wp:wrapPolygon>
                </wp:wrapTight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DD408" w14:textId="030A4791" w:rsidR="0000112E" w:rsidRPr="0068219C" w:rsidRDefault="00CE7123" w:rsidP="00821526">
                            <w:pPr>
                              <w:pStyle w:val="NewsletterSubhead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="0068219C">
                              <w:rPr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 w:rsidR="00F03613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E293C" w:rsidRPr="0068219C">
                              <w:rPr>
                                <w:b/>
                                <w:sz w:val="52"/>
                                <w:szCs w:val="52"/>
                              </w:rPr>
                              <w:t>NEWSLETTER</w:t>
                            </w:r>
                          </w:p>
                          <w:p w14:paraId="3FBC10F8" w14:textId="42D56B32" w:rsidR="00DE293C" w:rsidRPr="00DE293C" w:rsidRDefault="00D404DC" w:rsidP="00821526">
                            <w:pPr>
                              <w:pStyle w:val="NewsletterSubhead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         </w:t>
                            </w:r>
                            <w:r w:rsidR="003531CD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6F3C6B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7A5E65">
                              <w:rPr>
                                <w:b/>
                                <w:sz w:val="52"/>
                                <w:szCs w:val="52"/>
                              </w:rPr>
                              <w:t xml:space="preserve">MAY </w:t>
                            </w:r>
                            <w:r w:rsidR="005C522D">
                              <w:rPr>
                                <w:b/>
                                <w:sz w:val="52"/>
                                <w:szCs w:val="52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51C7A" id="Text Box 15" o:spid="_x0000_s1028" type="#_x0000_t202" style="position:absolute;margin-left:25.5pt;margin-top:28.6pt;width:520.5pt;height:6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" filled="f" stroked="f">
                <v:textbox inset=",7.2pt,,7.2pt">
                  <w:txbxContent>
                    <w:p w14:paraId="57FDD408" w14:textId="030A4791" w:rsidR="0000112E" w:rsidRPr="0068219C" w:rsidRDefault="00CE7123" w:rsidP="00821526">
                      <w:pPr>
                        <w:pStyle w:val="NewsletterSubhead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             </w:t>
                      </w:r>
                      <w:r w:rsidR="0068219C">
                        <w:rPr>
                          <w:sz w:val="52"/>
                          <w:szCs w:val="52"/>
                        </w:rPr>
                        <w:t xml:space="preserve">     </w:t>
                      </w:r>
                      <w:r w:rsidR="00F03613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DE293C" w:rsidRPr="0068219C">
                        <w:rPr>
                          <w:b/>
                          <w:sz w:val="52"/>
                          <w:szCs w:val="52"/>
                        </w:rPr>
                        <w:t>NEWSLETTER</w:t>
                      </w:r>
                    </w:p>
                    <w:p w14:paraId="3FBC10F8" w14:textId="42D56B32" w:rsidR="00DE293C" w:rsidRPr="00DE293C" w:rsidRDefault="00D404DC" w:rsidP="00821526">
                      <w:pPr>
                        <w:pStyle w:val="NewsletterSubhead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                 </w:t>
                      </w:r>
                      <w:r w:rsidR="003531CD">
                        <w:rPr>
                          <w:b/>
                          <w:sz w:val="52"/>
                          <w:szCs w:val="52"/>
                        </w:rPr>
                        <w:t xml:space="preserve">   </w:t>
                      </w:r>
                      <w:r w:rsidR="006F3C6B">
                        <w:rPr>
                          <w:b/>
                          <w:sz w:val="52"/>
                          <w:szCs w:val="52"/>
                        </w:rPr>
                        <w:t xml:space="preserve">   </w:t>
                      </w:r>
                      <w:r w:rsidR="007A5E65">
                        <w:rPr>
                          <w:b/>
                          <w:sz w:val="52"/>
                          <w:szCs w:val="52"/>
                        </w:rPr>
                        <w:t xml:space="preserve">MAY </w:t>
                      </w:r>
                      <w:r w:rsidR="005C522D">
                        <w:rPr>
                          <w:b/>
                          <w:sz w:val="52"/>
                          <w:szCs w:val="52"/>
                        </w:rPr>
                        <w:t>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8219C">
        <w:rPr>
          <w:rFonts w:ascii="Arial" w:hAnsi="Arial"/>
          <w:b/>
          <w:sz w:val="36"/>
        </w:rPr>
        <w:t xml:space="preserve">                                                                          </w:t>
      </w:r>
    </w:p>
    <w:p w14:paraId="4779D231" w14:textId="349C576F" w:rsidR="0082470D" w:rsidRDefault="0082470D" w:rsidP="005B3B3F">
      <w:pPr>
        <w:rPr>
          <w:rFonts w:ascii="Arial" w:hAnsi="Arial"/>
          <w:b/>
          <w:sz w:val="36"/>
        </w:rPr>
      </w:pPr>
    </w:p>
    <w:p w14:paraId="1E7165EE" w14:textId="79B95399" w:rsidR="005B3B3F" w:rsidRPr="00B13F07" w:rsidRDefault="00D404DC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b/>
          <w:bCs/>
          <w:color w:val="0070C0"/>
        </w:rPr>
      </w:pPr>
      <w:r>
        <w:rPr>
          <w:rFonts w:ascii="Arial" w:hAnsi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3C4968" wp14:editId="28F60144">
                <wp:simplePos x="0" y="0"/>
                <wp:positionH relativeFrom="page">
                  <wp:posOffset>393700</wp:posOffset>
                </wp:positionH>
                <wp:positionV relativeFrom="paragraph">
                  <wp:posOffset>81280</wp:posOffset>
                </wp:positionV>
                <wp:extent cx="1733550" cy="908050"/>
                <wp:effectExtent l="0" t="0" r="0" b="635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A8EA5" w14:textId="77777777" w:rsidR="00D404DC" w:rsidRDefault="00DE293C" w:rsidP="003B57E6">
                            <w:pPr>
                              <w:pStyle w:val="CompanyName"/>
                            </w:pPr>
                            <w:r>
                              <w:t xml:space="preserve">    </w:t>
                            </w:r>
                            <w:r w:rsidR="00D404DC">
                              <w:t xml:space="preserve">             </w:t>
                            </w:r>
                          </w:p>
                          <w:p w14:paraId="6AD85D58" w14:textId="531664A7" w:rsidR="00D404DC" w:rsidRDefault="00D404DC" w:rsidP="003B57E6">
                            <w:pPr>
                              <w:pStyle w:val="CompanyName"/>
                            </w:pPr>
                            <w:r>
                              <w:t xml:space="preserve">                    </w:t>
                            </w:r>
                          </w:p>
                          <w:p w14:paraId="3D2EF383" w14:textId="4533624D" w:rsidR="00DE293C" w:rsidRDefault="00D404DC" w:rsidP="003B57E6">
                            <w:pPr>
                              <w:pStyle w:val="CompanyName"/>
                            </w:pPr>
                            <w:r>
                              <w:t xml:space="preserve">       </w:t>
                            </w:r>
                            <w:r w:rsidR="00DE293C">
                              <w:t xml:space="preserve">                              </w:t>
                            </w:r>
                          </w:p>
                          <w:p w14:paraId="4D40B7F0" w14:textId="349F0B1C" w:rsidR="003B57E6" w:rsidRPr="003B57E6" w:rsidRDefault="00DE293C" w:rsidP="003B57E6">
                            <w:pPr>
                              <w:pStyle w:val="CompanyName"/>
                            </w:pPr>
                            <w:r>
                              <w:t xml:space="preserve">     </w:t>
                            </w:r>
                            <w:r w:rsidR="00D404DC">
                              <w:rPr>
                                <w:noProof/>
                              </w:rPr>
                              <w:drawing>
                                <wp:inline distT="0" distB="0" distL="0" distR="0" wp14:anchorId="5479F7C1" wp14:editId="662284FF">
                                  <wp:extent cx="1003300" cy="935099"/>
                                  <wp:effectExtent l="0" t="0" r="6350" b="0"/>
                                  <wp:docPr id="704333279" name="Picture 7" descr="Thanksgiving Clipart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anksgiving Clipart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595" cy="941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C4968" id="Text Box 38" o:spid="_x0000_s1029" type="#_x0000_t202" style="position:absolute;margin-left:31pt;margin-top:6.4pt;width:136.5pt;height:71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" filled="f" stroked="f">
                <v:textbox>
                  <w:txbxContent>
                    <w:p w14:paraId="5FFA8EA5" w14:textId="77777777" w:rsidR="00D404DC" w:rsidRDefault="00DE293C" w:rsidP="003B57E6">
                      <w:pPr>
                        <w:pStyle w:val="CompanyName"/>
                      </w:pPr>
                      <w:r>
                        <w:t xml:space="preserve">    </w:t>
                      </w:r>
                      <w:r w:rsidR="00D404DC">
                        <w:t xml:space="preserve">             </w:t>
                      </w:r>
                    </w:p>
                    <w:p w14:paraId="6AD85D58" w14:textId="531664A7" w:rsidR="00D404DC" w:rsidRDefault="00D404DC" w:rsidP="003B57E6">
                      <w:pPr>
                        <w:pStyle w:val="CompanyName"/>
                      </w:pPr>
                      <w:r>
                        <w:t xml:space="preserve">                    </w:t>
                      </w:r>
                    </w:p>
                    <w:p w14:paraId="3D2EF383" w14:textId="4533624D" w:rsidR="00DE293C" w:rsidRDefault="00D404DC" w:rsidP="003B57E6">
                      <w:pPr>
                        <w:pStyle w:val="CompanyName"/>
                      </w:pPr>
                      <w:r>
                        <w:t xml:space="preserve">       </w:t>
                      </w:r>
                      <w:r w:rsidR="00DE293C">
                        <w:t xml:space="preserve">                              </w:t>
                      </w:r>
                    </w:p>
                    <w:p w14:paraId="4D40B7F0" w14:textId="349F0B1C" w:rsidR="003B57E6" w:rsidRPr="003B57E6" w:rsidRDefault="00DE293C" w:rsidP="003B57E6">
                      <w:pPr>
                        <w:pStyle w:val="CompanyName"/>
                      </w:pPr>
                      <w:r>
                        <w:t xml:space="preserve">     </w:t>
                      </w:r>
                      <w:r w:rsidR="00D404DC">
                        <w:rPr>
                          <w:noProof/>
                        </w:rPr>
                        <w:drawing>
                          <wp:inline distT="0" distB="0" distL="0" distR="0" wp14:anchorId="5479F7C1" wp14:editId="662284FF">
                            <wp:extent cx="1003300" cy="935099"/>
                            <wp:effectExtent l="0" t="0" r="6350" b="0"/>
                            <wp:docPr id="704333279" name="Picture 7" descr="Thanksgiving Clipart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anksgiving Clipart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595" cy="941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3B3F" w:rsidRPr="00B13F07">
        <w:rPr>
          <w:b/>
          <w:bCs/>
          <w:color w:val="0070C0"/>
        </w:rPr>
        <w:t xml:space="preserve">Myerstown Senior Center is located at </w:t>
      </w:r>
      <w:r w:rsidR="00630C9C">
        <w:rPr>
          <w:b/>
          <w:bCs/>
          <w:color w:val="0070C0"/>
        </w:rPr>
        <w:t>101 S</w:t>
      </w:r>
      <w:r w:rsidR="00F77CBC">
        <w:rPr>
          <w:b/>
          <w:bCs/>
          <w:color w:val="0070C0"/>
        </w:rPr>
        <w:t xml:space="preserve">. Railroad St </w:t>
      </w:r>
      <w:r w:rsidR="002A5AA6" w:rsidRPr="00B13F07">
        <w:rPr>
          <w:b/>
          <w:bCs/>
          <w:color w:val="0070C0"/>
        </w:rPr>
        <w:t xml:space="preserve">within </w:t>
      </w:r>
      <w:r w:rsidR="005B3B3F" w:rsidRPr="00B13F07">
        <w:rPr>
          <w:b/>
          <w:bCs/>
          <w:color w:val="0070C0"/>
        </w:rPr>
        <w:t xml:space="preserve">the Myerstown </w:t>
      </w:r>
      <w:r w:rsidR="00F77CBC">
        <w:rPr>
          <w:b/>
          <w:bCs/>
          <w:color w:val="0070C0"/>
        </w:rPr>
        <w:t>Borough Hall</w:t>
      </w:r>
      <w:r w:rsidR="002F7379">
        <w:rPr>
          <w:b/>
          <w:bCs/>
          <w:color w:val="0070C0"/>
        </w:rPr>
        <w:t xml:space="preserve"> on the 2</w:t>
      </w:r>
      <w:r w:rsidR="002F7379" w:rsidRPr="002F7379">
        <w:rPr>
          <w:b/>
          <w:bCs/>
          <w:color w:val="0070C0"/>
          <w:vertAlign w:val="superscript"/>
        </w:rPr>
        <w:t>nd</w:t>
      </w:r>
      <w:r w:rsidR="002F7379">
        <w:rPr>
          <w:b/>
          <w:bCs/>
          <w:color w:val="0070C0"/>
        </w:rPr>
        <w:t xml:space="preserve"> floor</w:t>
      </w:r>
      <w:r w:rsidR="005B3B3F" w:rsidRPr="00B13F07">
        <w:rPr>
          <w:b/>
          <w:bCs/>
          <w:color w:val="0070C0"/>
        </w:rPr>
        <w:t xml:space="preserve"> and is open to all Lebanon County seniors 60 years of age and over. </w:t>
      </w:r>
    </w:p>
    <w:p w14:paraId="7F600E1C" w14:textId="51AFBAC4" w:rsidR="005B3B3F" w:rsidRPr="00B13F07" w:rsidRDefault="005B3B3F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b/>
          <w:bCs/>
          <w:color w:val="0070C0"/>
        </w:rPr>
      </w:pPr>
    </w:p>
    <w:p w14:paraId="230A4049" w14:textId="0360DC35" w:rsidR="005B3B3F" w:rsidRPr="001F716D" w:rsidRDefault="005B3B3F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color w:val="4F81BD" w:themeColor="accent1"/>
        </w:rPr>
      </w:pPr>
      <w:r w:rsidRPr="00B13F07">
        <w:rPr>
          <w:rFonts w:ascii="Arial" w:hAnsi="Arial"/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B50EA96" wp14:editId="1DB9612C">
                <wp:simplePos x="0" y="0"/>
                <wp:positionH relativeFrom="column">
                  <wp:align>right</wp:align>
                </wp:positionH>
                <wp:positionV relativeFrom="paragraph">
                  <wp:posOffset>1591310</wp:posOffset>
                </wp:positionV>
                <wp:extent cx="3124200" cy="2984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C25A7" w14:textId="77777777" w:rsidR="005B3B3F" w:rsidRPr="0080654C" w:rsidRDefault="005B3B3F" w:rsidP="005B3B3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65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COMMUNITY PHONE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EA96" id="Text Box 2" o:spid="_x0000_s1030" type="#_x0000_t202" style="position:absolute;margin-left:194.8pt;margin-top:125.3pt;width:246pt;height:23.5pt;z-index:25165977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">
                <v:textbox>
                  <w:txbxContent>
                    <w:p w14:paraId="488C25A7" w14:textId="77777777" w:rsidR="005B3B3F" w:rsidRPr="0080654C" w:rsidRDefault="005B3B3F" w:rsidP="005B3B3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0654C">
                        <w:rPr>
                          <w:b/>
                          <w:bCs/>
                          <w:sz w:val="28"/>
                          <w:szCs w:val="28"/>
                        </w:rPr>
                        <w:t>COMMUNITY PHONE 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7">
        <w:rPr>
          <w:b/>
          <w:bCs/>
          <w:color w:val="0070C0"/>
        </w:rPr>
        <w:t xml:space="preserve"> We offer both on and off-site activities such as day trips, social events, exercise programs, consumer education, bingo and daily meals offered 5 days a week.  Meal reservations need to be made by 11:00 AM on the previous business day.  Suggested donation for meals is $4.50.  No membership fee to join us.  We are open weekdays from 10:00</w:t>
      </w:r>
      <w:r w:rsidR="002A5AA6" w:rsidRPr="00B13F07">
        <w:rPr>
          <w:b/>
          <w:bCs/>
          <w:color w:val="0070C0"/>
        </w:rPr>
        <w:t xml:space="preserve"> </w:t>
      </w:r>
      <w:r w:rsidRPr="00B13F07">
        <w:rPr>
          <w:b/>
          <w:bCs/>
          <w:color w:val="0070C0"/>
        </w:rPr>
        <w:t>AM to 2:00 PM</w:t>
      </w:r>
      <w:r>
        <w:rPr>
          <w:color w:val="4F81BD" w:themeColor="accent1"/>
        </w:rPr>
        <w:t>.</w:t>
      </w:r>
      <w:r w:rsidR="00FE5D3D" w:rsidRPr="00FE5D3D">
        <w:t xml:space="preserve"> </w:t>
      </w:r>
    </w:p>
    <w:p w14:paraId="406266BD" w14:textId="06E43C0A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Lebanon County Area Agency on Aging:</w:t>
      </w:r>
    </w:p>
    <w:p w14:paraId="1A0C2513" w14:textId="2168CF9B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ab/>
      </w:r>
      <w:r w:rsidRPr="009F476B">
        <w:rPr>
          <w:rFonts w:ascii="Arial" w:hAnsi="Arial"/>
          <w:b/>
          <w:sz w:val="26"/>
          <w:szCs w:val="26"/>
        </w:rPr>
        <w:tab/>
      </w:r>
      <w:r w:rsidRPr="009F476B">
        <w:rPr>
          <w:rFonts w:ascii="Arial" w:hAnsi="Arial"/>
          <w:b/>
          <w:sz w:val="26"/>
          <w:szCs w:val="26"/>
        </w:rPr>
        <w:tab/>
        <w:t>717-273-9262</w:t>
      </w:r>
    </w:p>
    <w:p w14:paraId="5EF6F728" w14:textId="7B72C10A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Social Security Office: 1-800-</w:t>
      </w:r>
      <w:r w:rsidR="001A2528">
        <w:rPr>
          <w:rFonts w:ascii="Arial" w:hAnsi="Arial"/>
          <w:b/>
          <w:sz w:val="26"/>
          <w:szCs w:val="26"/>
        </w:rPr>
        <w:t>772-1213</w:t>
      </w:r>
    </w:p>
    <w:p w14:paraId="4374AEA5" w14:textId="771B861F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PACE-PACENET: 1-800-225-7223</w:t>
      </w:r>
      <w:r w:rsidR="00A24DF5" w:rsidRPr="00A24DF5">
        <w:t xml:space="preserve"> </w:t>
      </w:r>
    </w:p>
    <w:p w14:paraId="6E5CC61B" w14:textId="1B5C7993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Rent Rebate Office: 1-888-728-2937</w:t>
      </w:r>
    </w:p>
    <w:p w14:paraId="7828F5A9" w14:textId="04546132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Medicare: 1-800-633-4227</w:t>
      </w:r>
    </w:p>
    <w:p w14:paraId="56655E56" w14:textId="760F114B" w:rsidR="009F476B" w:rsidRPr="009F476B" w:rsidRDefault="00EA7B42" w:rsidP="009F476B">
      <w:pPr>
        <w:rPr>
          <w:rFonts w:ascii="Arial" w:hAnsi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45E3ECD6" wp14:editId="3B176C8C">
            <wp:simplePos x="0" y="0"/>
            <wp:positionH relativeFrom="column">
              <wp:posOffset>2698750</wp:posOffset>
            </wp:positionH>
            <wp:positionV relativeFrom="paragraph">
              <wp:posOffset>156845</wp:posOffset>
            </wp:positionV>
            <wp:extent cx="937422" cy="736600"/>
            <wp:effectExtent l="0" t="0" r="0" b="6350"/>
            <wp:wrapNone/>
            <wp:docPr id="731120097" name="Picture 7" descr="salad bars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d bars - Clip Art Libra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22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76B" w:rsidRPr="009F476B">
        <w:rPr>
          <w:rFonts w:ascii="Arial" w:hAnsi="Arial"/>
          <w:b/>
          <w:sz w:val="26"/>
          <w:szCs w:val="26"/>
        </w:rPr>
        <w:t>Anti-Fraud Hotline: 1-855-303-9470</w:t>
      </w:r>
    </w:p>
    <w:p w14:paraId="6906A627" w14:textId="014603DE" w:rsidR="002A5AA6" w:rsidRDefault="002A5AA6" w:rsidP="009F476B">
      <w:pPr>
        <w:pStyle w:val="ListParagraph"/>
        <w:rPr>
          <w:rFonts w:ascii="Arial" w:hAnsi="Arial"/>
          <w:bCs/>
          <w:sz w:val="26"/>
          <w:szCs w:val="26"/>
        </w:rPr>
      </w:pPr>
    </w:p>
    <w:p w14:paraId="2FC16DDB" w14:textId="28E7F0B7" w:rsidR="002A5AA6" w:rsidRDefault="00876348" w:rsidP="0009625D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NEW </w:t>
      </w:r>
      <w:r w:rsidR="0009625D" w:rsidRPr="0009625D">
        <w:rPr>
          <w:rFonts w:ascii="Arial" w:hAnsi="Arial"/>
          <w:b/>
          <w:u w:val="single"/>
        </w:rPr>
        <w:t>PROGRAM INFORMATION</w:t>
      </w:r>
    </w:p>
    <w:p w14:paraId="566E04EA" w14:textId="77777777" w:rsidR="006F3C6B" w:rsidRDefault="006F3C6B" w:rsidP="0009625D">
      <w:pPr>
        <w:rPr>
          <w:rFonts w:ascii="Arial" w:hAnsi="Arial"/>
          <w:b/>
          <w:u w:val="single"/>
        </w:rPr>
      </w:pPr>
    </w:p>
    <w:p w14:paraId="191F1F35" w14:textId="32E1425F" w:rsidR="00535C55" w:rsidRDefault="00535C55" w:rsidP="00535C55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 w:rsidRPr="002D1A25">
        <w:rPr>
          <w:rFonts w:ascii="Arial" w:hAnsi="Arial"/>
          <w:b/>
        </w:rPr>
        <w:t>SOUP &amp; SALAD BAR</w:t>
      </w:r>
      <w:r w:rsidR="00185C2D">
        <w:rPr>
          <w:rFonts w:ascii="Arial" w:hAnsi="Arial"/>
          <w:b/>
        </w:rPr>
        <w:t>*</w:t>
      </w:r>
    </w:p>
    <w:p w14:paraId="4DF88B98" w14:textId="7D261510" w:rsidR="002D1A25" w:rsidRDefault="00185C2D" w:rsidP="002D1A25">
      <w:pPr>
        <w:pStyle w:val="ListParagraph"/>
        <w:rPr>
          <w:rFonts w:ascii="Arial" w:hAnsi="Arial"/>
          <w:b/>
        </w:rPr>
      </w:pPr>
      <w:r>
        <w:rPr>
          <w:rFonts w:ascii="Arial" w:hAnsi="Arial"/>
          <w:b/>
        </w:rPr>
        <w:t>4</w:t>
      </w:r>
      <w:r w:rsidRPr="00185C2D">
        <w:rPr>
          <w:rFonts w:ascii="Arial" w:hAnsi="Arial"/>
          <w:b/>
          <w:vertAlign w:val="superscript"/>
        </w:rPr>
        <w:t>th</w:t>
      </w:r>
      <w:r>
        <w:rPr>
          <w:rFonts w:ascii="Arial" w:hAnsi="Arial"/>
          <w:b/>
        </w:rPr>
        <w:t xml:space="preserve"> Thursday of each </w:t>
      </w:r>
      <w:r w:rsidR="00F56882">
        <w:rPr>
          <w:rFonts w:ascii="Arial" w:hAnsi="Arial"/>
          <w:b/>
        </w:rPr>
        <w:t xml:space="preserve">month </w:t>
      </w:r>
      <w:r w:rsidR="00623943">
        <w:rPr>
          <w:rFonts w:ascii="Arial" w:hAnsi="Arial"/>
          <w:b/>
        </w:rPr>
        <w:t>11:30.</w:t>
      </w:r>
    </w:p>
    <w:p w14:paraId="4AED2CA4" w14:textId="1C83CA5C" w:rsidR="00CC40EF" w:rsidRPr="00203BA6" w:rsidRDefault="00BA3EAC" w:rsidP="00BA3EAC">
      <w:pPr>
        <w:pStyle w:val="ListParagraph"/>
        <w:rPr>
          <w:rFonts w:ascii="Arial" w:hAnsi="Arial"/>
          <w:bCs/>
        </w:rPr>
      </w:pPr>
      <w:r w:rsidRPr="00203BA6">
        <w:rPr>
          <w:rFonts w:ascii="Arial" w:hAnsi="Arial"/>
          <w:bCs/>
        </w:rPr>
        <w:t xml:space="preserve">Special meal </w:t>
      </w:r>
      <w:r w:rsidR="005A6367" w:rsidRPr="00203BA6">
        <w:rPr>
          <w:rFonts w:ascii="Arial" w:hAnsi="Arial"/>
          <w:bCs/>
        </w:rPr>
        <w:t>orders</w:t>
      </w:r>
      <w:r w:rsidR="007A3E29" w:rsidRPr="00203BA6">
        <w:rPr>
          <w:rFonts w:ascii="Arial" w:hAnsi="Arial"/>
          <w:bCs/>
        </w:rPr>
        <w:t xml:space="preserve"> need to be placed</w:t>
      </w:r>
      <w:r w:rsidR="004231EB" w:rsidRPr="00203BA6">
        <w:rPr>
          <w:rFonts w:ascii="Arial" w:hAnsi="Arial"/>
          <w:bCs/>
        </w:rPr>
        <w:t xml:space="preserve"> by 11:00 AM a week prior</w:t>
      </w:r>
      <w:r w:rsidR="00CC40EF" w:rsidRPr="00203BA6">
        <w:rPr>
          <w:rFonts w:ascii="Arial" w:hAnsi="Arial"/>
          <w:bCs/>
        </w:rPr>
        <w:t>.  Suggested donation is $4.50</w:t>
      </w:r>
    </w:p>
    <w:p w14:paraId="6B8BF8E9" w14:textId="6CC4AFBF" w:rsidR="00BA3EAC" w:rsidRDefault="005527C0" w:rsidP="005A6367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>
        <w:rPr>
          <w:rFonts w:ascii="Arial" w:hAnsi="Arial"/>
          <w:b/>
        </w:rPr>
        <w:t xml:space="preserve">Monthly presentation </w:t>
      </w:r>
      <w:r w:rsidR="00116CEA">
        <w:rPr>
          <w:rFonts w:ascii="Arial" w:hAnsi="Arial"/>
          <w:b/>
        </w:rPr>
        <w:t xml:space="preserve">on various </w:t>
      </w:r>
      <w:r w:rsidR="00F56882">
        <w:rPr>
          <w:rFonts w:ascii="Arial" w:hAnsi="Arial"/>
          <w:b/>
        </w:rPr>
        <w:t xml:space="preserve">topics </w:t>
      </w:r>
      <w:r w:rsidR="00623943">
        <w:rPr>
          <w:rFonts w:ascii="Arial" w:hAnsi="Arial"/>
          <w:b/>
        </w:rPr>
        <w:t>11:00</w:t>
      </w:r>
      <w:r w:rsidR="00116CEA">
        <w:rPr>
          <w:rFonts w:ascii="Arial" w:hAnsi="Arial"/>
          <w:b/>
        </w:rPr>
        <w:t xml:space="preserve"> </w:t>
      </w:r>
      <w:r w:rsidR="00047B67">
        <w:rPr>
          <w:rFonts w:ascii="Arial" w:hAnsi="Arial"/>
          <w:b/>
        </w:rPr>
        <w:t xml:space="preserve">&amp; </w:t>
      </w:r>
      <w:r w:rsidR="00116CEA">
        <w:rPr>
          <w:rFonts w:ascii="Arial" w:hAnsi="Arial"/>
          <w:b/>
        </w:rPr>
        <w:t>p</w:t>
      </w:r>
      <w:r w:rsidR="00047B67">
        <w:rPr>
          <w:rFonts w:ascii="Arial" w:hAnsi="Arial"/>
          <w:b/>
        </w:rPr>
        <w:t xml:space="preserve">icnic </w:t>
      </w:r>
      <w:r w:rsidR="00116CEA">
        <w:rPr>
          <w:rFonts w:ascii="Arial" w:hAnsi="Arial"/>
          <w:b/>
        </w:rPr>
        <w:t>b</w:t>
      </w:r>
      <w:r w:rsidR="00047B67">
        <w:rPr>
          <w:rFonts w:ascii="Arial" w:hAnsi="Arial"/>
          <w:b/>
        </w:rPr>
        <w:t xml:space="preserve">ag </w:t>
      </w:r>
      <w:r w:rsidR="00116CEA">
        <w:rPr>
          <w:rFonts w:ascii="Arial" w:hAnsi="Arial"/>
          <w:b/>
        </w:rPr>
        <w:t>l</w:t>
      </w:r>
      <w:r w:rsidR="00047B67">
        <w:rPr>
          <w:rFonts w:ascii="Arial" w:hAnsi="Arial"/>
          <w:b/>
        </w:rPr>
        <w:t>unch</w:t>
      </w:r>
      <w:r w:rsidR="00185C2D">
        <w:rPr>
          <w:rFonts w:ascii="Arial" w:hAnsi="Arial"/>
          <w:b/>
        </w:rPr>
        <w:t>*</w:t>
      </w:r>
    </w:p>
    <w:p w14:paraId="360E62BB" w14:textId="27DCB65F" w:rsidR="00320F70" w:rsidRDefault="008D75C5" w:rsidP="00BA3EAC">
      <w:pPr>
        <w:pStyle w:val="ListParagraph"/>
        <w:rPr>
          <w:rFonts w:ascii="Arial" w:hAnsi="Arial"/>
          <w:b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0882ED1" wp14:editId="50A51EBB">
            <wp:simplePos x="0" y="0"/>
            <wp:positionH relativeFrom="margin">
              <wp:posOffset>6254750</wp:posOffset>
            </wp:positionH>
            <wp:positionV relativeFrom="paragraph">
              <wp:posOffset>-685165</wp:posOffset>
            </wp:positionV>
            <wp:extent cx="828675" cy="809625"/>
            <wp:effectExtent l="0" t="0" r="9525" b="9525"/>
            <wp:wrapNone/>
            <wp:docPr id="492391540" name="Picture 1" descr="A logo for a community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91540" name="Picture 1" descr="A logo for a community cen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CF0" w:rsidRPr="0029677D">
        <w:rPr>
          <w:rFonts w:ascii="Arial" w:hAnsi="Arial"/>
          <w:b/>
        </w:rPr>
        <w:t>Pickleball</w:t>
      </w:r>
      <w:r w:rsidR="0029677D" w:rsidRPr="0029677D">
        <w:rPr>
          <w:rFonts w:ascii="Arial" w:hAnsi="Arial"/>
          <w:b/>
        </w:rPr>
        <w:t>*</w:t>
      </w:r>
    </w:p>
    <w:p w14:paraId="64B66A3D" w14:textId="7A1C4F29" w:rsidR="00EE5A5D" w:rsidRPr="0029677D" w:rsidRDefault="00EE5A5D" w:rsidP="00BB2227">
      <w:pPr>
        <w:pStyle w:val="ListParagraph"/>
        <w:rPr>
          <w:rFonts w:ascii="Arial" w:hAnsi="Arial"/>
          <w:b/>
        </w:rPr>
      </w:pPr>
      <w:r>
        <w:rPr>
          <w:rFonts w:ascii="Arial" w:hAnsi="Arial"/>
          <w:b/>
        </w:rPr>
        <w:t>Tuesday</w:t>
      </w:r>
      <w:r w:rsidR="00BB2227">
        <w:rPr>
          <w:rFonts w:ascii="Arial" w:hAnsi="Arial"/>
          <w:b/>
        </w:rPr>
        <w:t>s, 10:30 – 12:30</w:t>
      </w:r>
    </w:p>
    <w:p w14:paraId="03C30BBC" w14:textId="0E8887F9" w:rsidR="001F4BBF" w:rsidRDefault="003156B4" w:rsidP="003156B4">
      <w:pPr>
        <w:pStyle w:val="ListParagraph"/>
        <w:rPr>
          <w:rFonts w:ascii="Arial" w:hAnsi="Arial"/>
          <w:bCs/>
        </w:rPr>
      </w:pPr>
      <w:r w:rsidRPr="00BB2227">
        <w:rPr>
          <w:rFonts w:ascii="Arial" w:hAnsi="Arial"/>
          <w:b/>
        </w:rPr>
        <w:t>Thursday</w:t>
      </w:r>
      <w:r w:rsidR="00792CAF" w:rsidRPr="00BB2227">
        <w:rPr>
          <w:rFonts w:ascii="Arial" w:hAnsi="Arial"/>
          <w:b/>
        </w:rPr>
        <w:t>s</w:t>
      </w:r>
      <w:r w:rsidR="0009315E">
        <w:rPr>
          <w:rFonts w:ascii="Arial" w:hAnsi="Arial"/>
          <w:b/>
        </w:rPr>
        <w:t>,</w:t>
      </w:r>
      <w:r w:rsidRPr="00BB2227">
        <w:rPr>
          <w:rFonts w:ascii="Arial" w:hAnsi="Arial"/>
          <w:b/>
        </w:rPr>
        <w:t xml:space="preserve"> 10:30</w:t>
      </w:r>
      <w:r w:rsidR="00BB2227">
        <w:rPr>
          <w:rFonts w:ascii="Arial" w:hAnsi="Arial"/>
          <w:b/>
        </w:rPr>
        <w:t xml:space="preserve"> </w:t>
      </w:r>
      <w:r w:rsidRPr="00BB2227">
        <w:rPr>
          <w:rFonts w:ascii="Arial" w:hAnsi="Arial"/>
          <w:b/>
        </w:rPr>
        <w:t>-</w:t>
      </w:r>
      <w:r w:rsidR="00BB2227">
        <w:rPr>
          <w:rFonts w:ascii="Arial" w:hAnsi="Arial"/>
          <w:b/>
        </w:rPr>
        <w:t xml:space="preserve"> </w:t>
      </w:r>
      <w:r w:rsidRPr="00BB2227">
        <w:rPr>
          <w:rFonts w:ascii="Arial" w:hAnsi="Arial"/>
          <w:b/>
        </w:rPr>
        <w:t>12:30</w:t>
      </w:r>
      <w:r w:rsidR="001F4BBF">
        <w:rPr>
          <w:rFonts w:ascii="Arial" w:hAnsi="Arial"/>
          <w:bCs/>
        </w:rPr>
        <w:t xml:space="preserve"> </w:t>
      </w:r>
    </w:p>
    <w:p w14:paraId="6D2C030B" w14:textId="4866BFD3" w:rsidR="001F4BBF" w:rsidRPr="003156B4" w:rsidRDefault="0029677D" w:rsidP="003156B4">
      <w:pPr>
        <w:pStyle w:val="ListParagraph"/>
        <w:rPr>
          <w:rFonts w:ascii="Arial" w:hAnsi="Arial"/>
          <w:bCs/>
          <w:u w:val="single"/>
        </w:rPr>
      </w:pPr>
      <w:r>
        <w:rPr>
          <w:rFonts w:ascii="Arial" w:hAnsi="Arial"/>
          <w:bCs/>
        </w:rPr>
        <w:t>Beginners</w:t>
      </w:r>
      <w:r w:rsidR="00C10D73">
        <w:rPr>
          <w:rFonts w:ascii="Arial" w:hAnsi="Arial"/>
          <w:bCs/>
        </w:rPr>
        <w:t xml:space="preserve"> </w:t>
      </w:r>
      <w:r w:rsidR="00ED6DC9">
        <w:rPr>
          <w:rFonts w:ascii="Arial" w:hAnsi="Arial"/>
          <w:bCs/>
        </w:rPr>
        <w:t>schedule available upon request</w:t>
      </w:r>
    </w:p>
    <w:p w14:paraId="0717AC98" w14:textId="77777777" w:rsidR="000A22E2" w:rsidRDefault="000A22E2" w:rsidP="00320F70">
      <w:pPr>
        <w:rPr>
          <w:rFonts w:ascii="Arial" w:hAnsi="Arial"/>
          <w:b/>
          <w:u w:val="single"/>
        </w:rPr>
      </w:pPr>
    </w:p>
    <w:p w14:paraId="1EE2DE00" w14:textId="7261BBD5" w:rsidR="008A6DDE" w:rsidRDefault="008A6DDE" w:rsidP="00320F70">
      <w:pPr>
        <w:rPr>
          <w:rFonts w:ascii="Arial" w:hAnsi="Arial"/>
          <w:b/>
          <w:u w:val="single"/>
        </w:rPr>
      </w:pPr>
      <w:r w:rsidRPr="00320F70">
        <w:rPr>
          <w:rFonts w:ascii="Arial" w:hAnsi="Arial"/>
          <w:b/>
          <w:u w:val="single"/>
        </w:rPr>
        <w:t>SPECIAL PROGRAM</w:t>
      </w:r>
      <w:r w:rsidR="00320F70" w:rsidRPr="00320F70">
        <w:rPr>
          <w:rFonts w:ascii="Arial" w:hAnsi="Arial"/>
          <w:b/>
          <w:u w:val="single"/>
        </w:rPr>
        <w:t xml:space="preserve"> INFORMATION</w:t>
      </w:r>
    </w:p>
    <w:p w14:paraId="281395B7" w14:textId="77777777" w:rsidR="009544A4" w:rsidRPr="009544A4" w:rsidRDefault="00782580" w:rsidP="004D4EFD">
      <w:pPr>
        <w:pStyle w:val="ListParagraph"/>
        <w:numPr>
          <w:ilvl w:val="0"/>
          <w:numId w:val="3"/>
        </w:numPr>
        <w:rPr>
          <w:rFonts w:ascii="Arial" w:hAnsi="Arial"/>
          <w:bCs/>
        </w:rPr>
      </w:pPr>
      <w:r w:rsidRPr="000427FA">
        <w:rPr>
          <w:rFonts w:ascii="Arial" w:hAnsi="Arial"/>
          <w:b/>
        </w:rPr>
        <w:t xml:space="preserve">Happy </w:t>
      </w:r>
      <w:r w:rsidR="00FD7DBB">
        <w:rPr>
          <w:rFonts w:ascii="Arial" w:hAnsi="Arial"/>
          <w:b/>
        </w:rPr>
        <w:t>Mother’s Day</w:t>
      </w:r>
      <w:r w:rsidR="005B499D">
        <w:rPr>
          <w:rFonts w:ascii="Arial" w:hAnsi="Arial"/>
          <w:b/>
        </w:rPr>
        <w:t xml:space="preserve"> </w:t>
      </w:r>
      <w:r w:rsidR="009544A4" w:rsidRPr="000427FA">
        <w:rPr>
          <w:rFonts w:ascii="Arial" w:hAnsi="Arial"/>
          <w:b/>
        </w:rPr>
        <w:t>Luncheon</w:t>
      </w:r>
    </w:p>
    <w:p w14:paraId="3910B2D5" w14:textId="715D6C60" w:rsidR="000427FA" w:rsidRPr="000427FA" w:rsidRDefault="009544A4" w:rsidP="009544A4">
      <w:pPr>
        <w:pStyle w:val="ListParagraph"/>
        <w:rPr>
          <w:rFonts w:ascii="Arial" w:hAnsi="Arial"/>
          <w:bCs/>
        </w:rPr>
      </w:pPr>
      <w:r w:rsidRPr="000427FA">
        <w:rPr>
          <w:rFonts w:ascii="Arial" w:hAnsi="Arial"/>
          <w:b/>
        </w:rPr>
        <w:t>Knight</w:t>
      </w:r>
      <w:r w:rsidR="00FD7DBB">
        <w:rPr>
          <w:rFonts w:ascii="Arial" w:hAnsi="Arial"/>
          <w:b/>
        </w:rPr>
        <w:t xml:space="preserve"> &amp; Day</w:t>
      </w:r>
      <w:r w:rsidR="005B499D">
        <w:rPr>
          <w:rFonts w:ascii="Arial" w:hAnsi="Arial"/>
          <w:b/>
        </w:rPr>
        <w:t>*</w:t>
      </w:r>
    </w:p>
    <w:p w14:paraId="035F5CE2" w14:textId="61490F83" w:rsidR="00782580" w:rsidRDefault="00782580" w:rsidP="000427FA">
      <w:pPr>
        <w:pStyle w:val="ListParagraph"/>
        <w:rPr>
          <w:rFonts w:ascii="Arial" w:hAnsi="Arial"/>
          <w:bCs/>
        </w:rPr>
      </w:pPr>
      <w:r w:rsidRPr="000427FA">
        <w:rPr>
          <w:rFonts w:ascii="Arial" w:hAnsi="Arial"/>
          <w:bCs/>
        </w:rPr>
        <w:t>Wednesday</w:t>
      </w:r>
      <w:r w:rsidR="00FD7DBB">
        <w:rPr>
          <w:rFonts w:ascii="Arial" w:hAnsi="Arial"/>
          <w:bCs/>
        </w:rPr>
        <w:t>, 5/7</w:t>
      </w:r>
      <w:r w:rsidR="00A53F8D">
        <w:rPr>
          <w:rFonts w:ascii="Arial" w:hAnsi="Arial"/>
          <w:bCs/>
        </w:rPr>
        <w:t xml:space="preserve"> </w:t>
      </w:r>
      <w:r w:rsidRPr="000427FA">
        <w:rPr>
          <w:rFonts w:ascii="Arial" w:hAnsi="Arial"/>
          <w:bCs/>
        </w:rPr>
        <w:t>@ 12:00 PM</w:t>
      </w:r>
      <w:r w:rsidR="003D5BD8" w:rsidRPr="000427FA">
        <w:rPr>
          <w:rFonts w:ascii="Arial" w:hAnsi="Arial"/>
          <w:bCs/>
        </w:rPr>
        <w:t xml:space="preserve"> (Sign up by</w:t>
      </w:r>
      <w:r w:rsidR="00455402">
        <w:rPr>
          <w:rFonts w:ascii="Arial" w:hAnsi="Arial"/>
          <w:bCs/>
        </w:rPr>
        <w:t xml:space="preserve"> </w:t>
      </w:r>
      <w:r w:rsidR="008563AD">
        <w:rPr>
          <w:rFonts w:ascii="Arial" w:hAnsi="Arial"/>
          <w:bCs/>
        </w:rPr>
        <w:t>4/30</w:t>
      </w:r>
      <w:r w:rsidR="003D5BD8" w:rsidRPr="000427FA">
        <w:rPr>
          <w:rFonts w:ascii="Arial" w:hAnsi="Arial"/>
          <w:bCs/>
        </w:rPr>
        <w:t>)</w:t>
      </w:r>
    </w:p>
    <w:p w14:paraId="29081D3B" w14:textId="4327F5C1" w:rsidR="00C13B98" w:rsidRDefault="00E57031" w:rsidP="0066447D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>
        <w:rPr>
          <w:rFonts w:ascii="Arial" w:hAnsi="Arial"/>
          <w:b/>
        </w:rPr>
        <w:t>Bingo</w:t>
      </w:r>
      <w:r w:rsidR="004F0E03">
        <w:rPr>
          <w:rFonts w:ascii="Arial" w:hAnsi="Arial"/>
          <w:b/>
        </w:rPr>
        <w:t>* (</w:t>
      </w:r>
      <w:r w:rsidR="00250B93">
        <w:rPr>
          <w:rFonts w:ascii="Arial" w:hAnsi="Arial"/>
          <w:b/>
        </w:rPr>
        <w:t xml:space="preserve">new </w:t>
      </w:r>
      <w:r w:rsidR="004F0E03">
        <w:rPr>
          <w:rFonts w:ascii="Arial" w:hAnsi="Arial"/>
          <w:b/>
        </w:rPr>
        <w:t>extended</w:t>
      </w:r>
      <w:r w:rsidR="00250B93">
        <w:rPr>
          <w:rFonts w:ascii="Arial" w:hAnsi="Arial"/>
          <w:b/>
        </w:rPr>
        <w:t xml:space="preserve"> time</w:t>
      </w:r>
      <w:r w:rsidR="004F0E03">
        <w:rPr>
          <w:rFonts w:ascii="Arial" w:hAnsi="Arial"/>
          <w:b/>
        </w:rPr>
        <w:t>)</w:t>
      </w:r>
    </w:p>
    <w:p w14:paraId="57E16D98" w14:textId="4A566A9E" w:rsidR="00605136" w:rsidRDefault="00605136" w:rsidP="00605136">
      <w:pPr>
        <w:pStyle w:val="ListParagraph"/>
        <w:rPr>
          <w:rFonts w:ascii="Arial" w:hAnsi="Arial"/>
          <w:bCs/>
        </w:rPr>
      </w:pPr>
      <w:r w:rsidRPr="00A13848">
        <w:rPr>
          <w:rFonts w:ascii="Arial" w:hAnsi="Arial"/>
          <w:bCs/>
        </w:rPr>
        <w:t xml:space="preserve">Fridays 10:30-11:45 </w:t>
      </w:r>
      <w:r w:rsidR="000A1E92" w:rsidRPr="00A13848">
        <w:rPr>
          <w:rFonts w:ascii="Arial" w:hAnsi="Arial"/>
          <w:bCs/>
        </w:rPr>
        <w:t>AM, $</w:t>
      </w:r>
      <w:r w:rsidRPr="00A13848">
        <w:rPr>
          <w:rFonts w:ascii="Arial" w:hAnsi="Arial"/>
          <w:bCs/>
        </w:rPr>
        <w:t>3 to play for prizes</w:t>
      </w:r>
    </w:p>
    <w:p w14:paraId="689168F4" w14:textId="52AB5170" w:rsidR="00935103" w:rsidRPr="00FE1FF7" w:rsidRDefault="00935103" w:rsidP="00263593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 w:rsidRPr="00FE1FF7">
        <w:rPr>
          <w:rFonts w:ascii="Arial" w:hAnsi="Arial"/>
          <w:b/>
        </w:rPr>
        <w:t>Soup &amp; Sandwich Special Meal</w:t>
      </w:r>
      <w:r w:rsidR="001E5F28" w:rsidRPr="00FE1FF7">
        <w:rPr>
          <w:rFonts w:ascii="Arial" w:hAnsi="Arial"/>
          <w:b/>
        </w:rPr>
        <w:t>*</w:t>
      </w:r>
    </w:p>
    <w:p w14:paraId="4BE56B0C" w14:textId="29ED371D" w:rsidR="001E5F28" w:rsidRDefault="001E5F28" w:rsidP="001E5F28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Thursday,</w:t>
      </w:r>
      <w:r w:rsidR="00915F86">
        <w:rPr>
          <w:rFonts w:ascii="Arial" w:hAnsi="Arial"/>
          <w:bCs/>
        </w:rPr>
        <w:t xml:space="preserve"> 5/15</w:t>
      </w:r>
      <w:r>
        <w:rPr>
          <w:rFonts w:ascii="Arial" w:hAnsi="Arial"/>
          <w:bCs/>
        </w:rPr>
        <w:t xml:space="preserve">.  Order by </w:t>
      </w:r>
      <w:r w:rsidR="00915F86">
        <w:rPr>
          <w:rFonts w:ascii="Arial" w:hAnsi="Arial"/>
          <w:bCs/>
        </w:rPr>
        <w:t>5/8</w:t>
      </w:r>
      <w:r w:rsidR="00161220">
        <w:rPr>
          <w:rFonts w:ascii="Arial" w:hAnsi="Arial"/>
          <w:bCs/>
        </w:rPr>
        <w:t>.</w:t>
      </w:r>
    </w:p>
    <w:p w14:paraId="68373E02" w14:textId="0A3678EC" w:rsidR="00B216A9" w:rsidRDefault="00B216A9" w:rsidP="001E5F28">
      <w:pPr>
        <w:pStyle w:val="ListParagraph"/>
        <w:rPr>
          <w:rFonts w:ascii="Arial" w:hAnsi="Arial"/>
          <w:bCs/>
        </w:rPr>
      </w:pPr>
      <w:r w:rsidRPr="002A6395">
        <w:rPr>
          <w:rFonts w:ascii="Arial" w:hAnsi="Arial"/>
          <w:b/>
        </w:rPr>
        <w:t>Menu</w:t>
      </w:r>
      <w:r>
        <w:rPr>
          <w:rFonts w:ascii="Arial" w:hAnsi="Arial"/>
          <w:bCs/>
        </w:rPr>
        <w:t>:</w:t>
      </w:r>
      <w:r w:rsidR="004F37A4">
        <w:rPr>
          <w:rFonts w:ascii="Arial" w:hAnsi="Arial"/>
          <w:bCs/>
        </w:rPr>
        <w:t xml:space="preserve"> </w:t>
      </w:r>
      <w:r w:rsidR="00C82F95">
        <w:rPr>
          <w:rFonts w:ascii="Arial" w:hAnsi="Arial"/>
          <w:bCs/>
        </w:rPr>
        <w:t>Chicken Corn Chow</w:t>
      </w:r>
      <w:r w:rsidR="001D3B10">
        <w:rPr>
          <w:rFonts w:ascii="Arial" w:hAnsi="Arial"/>
          <w:bCs/>
        </w:rPr>
        <w:t xml:space="preserve">der, </w:t>
      </w:r>
      <w:r w:rsidR="00C87D4F">
        <w:rPr>
          <w:rFonts w:ascii="Arial" w:hAnsi="Arial"/>
          <w:bCs/>
        </w:rPr>
        <w:t>Broccoli Cheddar Soup</w:t>
      </w:r>
      <w:r w:rsidR="001D3B10">
        <w:rPr>
          <w:rFonts w:ascii="Arial" w:hAnsi="Arial"/>
          <w:bCs/>
        </w:rPr>
        <w:t xml:space="preserve">, </w:t>
      </w:r>
      <w:r w:rsidR="00C87D4F">
        <w:rPr>
          <w:rFonts w:ascii="Arial" w:hAnsi="Arial"/>
          <w:bCs/>
        </w:rPr>
        <w:t xml:space="preserve">Ham </w:t>
      </w:r>
      <w:r w:rsidR="001D3B10">
        <w:rPr>
          <w:rFonts w:ascii="Arial" w:hAnsi="Arial"/>
          <w:bCs/>
        </w:rPr>
        <w:t xml:space="preserve">Sandwich, </w:t>
      </w:r>
      <w:r w:rsidR="00FB5A12">
        <w:rPr>
          <w:rFonts w:ascii="Arial" w:hAnsi="Arial"/>
          <w:bCs/>
        </w:rPr>
        <w:t>Coleslaw</w:t>
      </w:r>
      <w:r w:rsidR="005F23F6">
        <w:rPr>
          <w:rFonts w:ascii="Arial" w:hAnsi="Arial"/>
          <w:bCs/>
        </w:rPr>
        <w:t xml:space="preserve">, </w:t>
      </w:r>
      <w:r w:rsidR="001D3B10">
        <w:rPr>
          <w:rFonts w:ascii="Arial" w:hAnsi="Arial"/>
          <w:bCs/>
        </w:rPr>
        <w:t xml:space="preserve">Strawberry </w:t>
      </w:r>
      <w:r w:rsidR="00A64813">
        <w:rPr>
          <w:rFonts w:ascii="Arial" w:hAnsi="Arial"/>
          <w:bCs/>
        </w:rPr>
        <w:t>Cheese</w:t>
      </w:r>
      <w:r w:rsidR="001D3B10">
        <w:rPr>
          <w:rFonts w:ascii="Arial" w:hAnsi="Arial"/>
          <w:bCs/>
        </w:rPr>
        <w:t xml:space="preserve">cake, </w:t>
      </w:r>
      <w:r w:rsidR="005F23F6">
        <w:rPr>
          <w:rFonts w:ascii="Arial" w:hAnsi="Arial"/>
          <w:bCs/>
        </w:rPr>
        <w:t>Milk</w:t>
      </w:r>
    </w:p>
    <w:p w14:paraId="03E7E04B" w14:textId="1E09298A" w:rsidR="00A25176" w:rsidRDefault="00A25176" w:rsidP="001E5F28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Suggested Donation: $4.50</w:t>
      </w:r>
    </w:p>
    <w:p w14:paraId="479EEE3A" w14:textId="15B77FA7" w:rsidR="00A47112" w:rsidRPr="00ED0527" w:rsidRDefault="00F56882" w:rsidP="00A47112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 w:rsidRPr="00ED0527">
        <w:rPr>
          <w:rFonts w:ascii="Arial" w:hAnsi="Arial"/>
          <w:b/>
        </w:rPr>
        <w:t>Lunch</w:t>
      </w:r>
      <w:r w:rsidR="002B2BA2" w:rsidRPr="00ED0527">
        <w:rPr>
          <w:rFonts w:ascii="Arial" w:hAnsi="Arial"/>
          <w:b/>
        </w:rPr>
        <w:t xml:space="preserve"> Hoss’s &amp; Hershey Garden</w:t>
      </w:r>
      <w:r w:rsidR="00ED0527" w:rsidRPr="00ED0527">
        <w:rPr>
          <w:rFonts w:ascii="Arial" w:hAnsi="Arial"/>
          <w:b/>
        </w:rPr>
        <w:t>*</w:t>
      </w:r>
    </w:p>
    <w:p w14:paraId="75BF25B3" w14:textId="1EFB0AD5" w:rsidR="002B2BA2" w:rsidRDefault="005B47AE" w:rsidP="002B2BA2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Wednesday, 5/21 @ 11:30 AM</w:t>
      </w:r>
    </w:p>
    <w:p w14:paraId="390646B9" w14:textId="74192A47" w:rsidR="005B47AE" w:rsidRDefault="005B47AE" w:rsidP="002B2BA2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Carpool &amp; meet at Hoss’s</w:t>
      </w:r>
      <w:r w:rsidR="00ED0527">
        <w:rPr>
          <w:rFonts w:ascii="Arial" w:hAnsi="Arial"/>
          <w:bCs/>
        </w:rPr>
        <w:t>. Weather permitting.</w:t>
      </w:r>
    </w:p>
    <w:p w14:paraId="73F04062" w14:textId="7C1C39D1" w:rsidR="009A49EF" w:rsidRPr="00143CBF" w:rsidRDefault="009A49EF" w:rsidP="009A49EF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 w:rsidRPr="00143CBF">
        <w:rPr>
          <w:rFonts w:ascii="Arial" w:hAnsi="Arial"/>
          <w:b/>
        </w:rPr>
        <w:t>Soup &amp; Salad Bar*</w:t>
      </w:r>
    </w:p>
    <w:p w14:paraId="5A5973FB" w14:textId="5BC98A19" w:rsidR="009A49EF" w:rsidRDefault="009A49EF" w:rsidP="009A49EF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Thursday, 5/22.  Order by 5/15</w:t>
      </w:r>
    </w:p>
    <w:p w14:paraId="48ED8E63" w14:textId="2A8FA025" w:rsidR="00973D02" w:rsidRDefault="00973D02" w:rsidP="009A49EF">
      <w:pPr>
        <w:pStyle w:val="ListParagraph"/>
        <w:rPr>
          <w:rFonts w:ascii="Arial" w:hAnsi="Arial"/>
          <w:bCs/>
        </w:rPr>
      </w:pPr>
      <w:r w:rsidRPr="00327847">
        <w:rPr>
          <w:rFonts w:ascii="Arial" w:hAnsi="Arial"/>
          <w:bCs/>
        </w:rPr>
        <w:t>Menu:</w:t>
      </w:r>
      <w:r w:rsidR="005E0520" w:rsidRPr="00327847">
        <w:rPr>
          <w:rFonts w:ascii="Arial" w:hAnsi="Arial"/>
          <w:bCs/>
        </w:rPr>
        <w:t xml:space="preserve"> </w:t>
      </w:r>
      <w:r w:rsidRPr="00327847">
        <w:rPr>
          <w:rFonts w:ascii="Arial" w:hAnsi="Arial"/>
          <w:bCs/>
        </w:rPr>
        <w:t xml:space="preserve">NE Clam Chowder, </w:t>
      </w:r>
      <w:r w:rsidR="005E0520" w:rsidRPr="00327847">
        <w:rPr>
          <w:rFonts w:ascii="Arial" w:hAnsi="Arial"/>
          <w:bCs/>
        </w:rPr>
        <w:t>Tomato Bisque Soup,</w:t>
      </w:r>
      <w:r w:rsidR="00327847" w:rsidRPr="00327847">
        <w:rPr>
          <w:rFonts w:ascii="Arial" w:hAnsi="Arial"/>
          <w:bCs/>
        </w:rPr>
        <w:t xml:space="preserve"> Hard B</w:t>
      </w:r>
      <w:r w:rsidR="00143CBF">
        <w:rPr>
          <w:rFonts w:ascii="Arial" w:hAnsi="Arial"/>
          <w:bCs/>
        </w:rPr>
        <w:t>o</w:t>
      </w:r>
      <w:r w:rsidR="00327847" w:rsidRPr="00327847">
        <w:rPr>
          <w:rFonts w:ascii="Arial" w:hAnsi="Arial"/>
          <w:bCs/>
        </w:rPr>
        <w:t>iled Egg, Slice</w:t>
      </w:r>
      <w:r w:rsidR="004B647F">
        <w:rPr>
          <w:rFonts w:ascii="Arial" w:hAnsi="Arial"/>
          <w:bCs/>
        </w:rPr>
        <w:t>d Mushroom, Iceberg, Spinach, Carrot, Diced Cucumber, Milk, Dessert</w:t>
      </w:r>
      <w:r w:rsidR="005E0520" w:rsidRPr="00327847">
        <w:rPr>
          <w:rFonts w:ascii="Arial" w:hAnsi="Arial"/>
          <w:bCs/>
        </w:rPr>
        <w:t xml:space="preserve"> </w:t>
      </w:r>
    </w:p>
    <w:p w14:paraId="2532B3B1" w14:textId="42E7BDB6" w:rsidR="00774F51" w:rsidRPr="001D293F" w:rsidRDefault="00774F51" w:rsidP="00774F51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 w:rsidRPr="001D293F">
        <w:rPr>
          <w:rFonts w:ascii="Arial" w:hAnsi="Arial"/>
          <w:b/>
        </w:rPr>
        <w:t>Mini Golf &amp; Dinner</w:t>
      </w:r>
      <w:r w:rsidR="001D293F" w:rsidRPr="001D293F">
        <w:rPr>
          <w:rFonts w:ascii="Arial" w:hAnsi="Arial"/>
          <w:b/>
        </w:rPr>
        <w:t>*</w:t>
      </w:r>
    </w:p>
    <w:p w14:paraId="645E42E6" w14:textId="6076A6BE" w:rsidR="00774F51" w:rsidRPr="00327847" w:rsidRDefault="001D293F" w:rsidP="00774F51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5/8 – Kauffman’s, 5/29 – Wetlands’</w:t>
      </w:r>
    </w:p>
    <w:p w14:paraId="3E388B53" w14:textId="4903500F" w:rsidR="006B6403" w:rsidRPr="002A6395" w:rsidRDefault="006B6403" w:rsidP="002A6395">
      <w:pPr>
        <w:rPr>
          <w:rFonts w:ascii="Arial" w:hAnsi="Arial"/>
          <w:b/>
          <w:u w:val="single"/>
        </w:rPr>
      </w:pPr>
      <w:r w:rsidRPr="002A6395">
        <w:rPr>
          <w:rFonts w:ascii="Arial" w:hAnsi="Arial"/>
          <w:b/>
          <w:u w:val="single"/>
        </w:rPr>
        <w:t>UPCOMING EVENTS</w:t>
      </w:r>
    </w:p>
    <w:p w14:paraId="51F3ECD5" w14:textId="77777777" w:rsidR="009F7EC7" w:rsidRDefault="009F7EC7" w:rsidP="00CE269C">
      <w:pPr>
        <w:pStyle w:val="ListParagraph"/>
        <w:rPr>
          <w:rFonts w:ascii="Arial" w:hAnsi="Arial"/>
          <w:bCs/>
          <w:sz w:val="20"/>
          <w:szCs w:val="20"/>
        </w:rPr>
      </w:pPr>
    </w:p>
    <w:p w14:paraId="24790EF0" w14:textId="5BA27ECC" w:rsidR="009F7EC7" w:rsidRDefault="006D717C" w:rsidP="00CE269C">
      <w:pPr>
        <w:pStyle w:val="ListParagraph"/>
        <w:rPr>
          <w:rFonts w:ascii="Arial" w:hAnsi="Arial"/>
          <w:bCs/>
          <w:sz w:val="20"/>
          <w:szCs w:val="20"/>
        </w:rPr>
      </w:pPr>
      <w:r w:rsidRPr="006D717C">
        <w:rPr>
          <w:rFonts w:ascii="Arial" w:hAnsi="Arial"/>
          <w:b/>
          <w:sz w:val="20"/>
          <w:szCs w:val="20"/>
        </w:rPr>
        <w:t>6/4</w:t>
      </w:r>
      <w:r>
        <w:rPr>
          <w:rFonts w:ascii="Arial" w:hAnsi="Arial"/>
          <w:bCs/>
          <w:sz w:val="20"/>
          <w:szCs w:val="20"/>
        </w:rPr>
        <w:t xml:space="preserve"> </w:t>
      </w:r>
      <w:r w:rsidR="009F7EC7">
        <w:rPr>
          <w:rFonts w:ascii="Arial" w:hAnsi="Arial"/>
          <w:bCs/>
          <w:sz w:val="20"/>
          <w:szCs w:val="20"/>
        </w:rPr>
        <w:t xml:space="preserve">– </w:t>
      </w:r>
      <w:r w:rsidR="001F431B">
        <w:rPr>
          <w:rFonts w:ascii="Arial" w:hAnsi="Arial"/>
          <w:bCs/>
          <w:sz w:val="20"/>
          <w:szCs w:val="20"/>
        </w:rPr>
        <w:t xml:space="preserve">Happy </w:t>
      </w:r>
      <w:r w:rsidR="009F7EC7">
        <w:rPr>
          <w:rFonts w:ascii="Arial" w:hAnsi="Arial"/>
          <w:bCs/>
          <w:sz w:val="20"/>
          <w:szCs w:val="20"/>
        </w:rPr>
        <w:t xml:space="preserve">June Luncheon </w:t>
      </w:r>
      <w:r w:rsidR="001F431B">
        <w:rPr>
          <w:rFonts w:ascii="Arial" w:hAnsi="Arial"/>
          <w:bCs/>
          <w:sz w:val="20"/>
          <w:szCs w:val="20"/>
        </w:rPr>
        <w:t>Heidelburg</w:t>
      </w:r>
    </w:p>
    <w:p w14:paraId="1B776DCE" w14:textId="24C28893" w:rsidR="001F431B" w:rsidRDefault="001F431B" w:rsidP="00CE269C">
      <w:pPr>
        <w:pStyle w:val="ListParagraph"/>
        <w:rPr>
          <w:rFonts w:ascii="Arial" w:hAnsi="Arial"/>
          <w:bCs/>
          <w:sz w:val="20"/>
          <w:szCs w:val="20"/>
        </w:rPr>
      </w:pPr>
      <w:r w:rsidRPr="006D717C">
        <w:rPr>
          <w:rFonts w:ascii="Arial" w:hAnsi="Arial"/>
          <w:b/>
          <w:sz w:val="20"/>
          <w:szCs w:val="20"/>
        </w:rPr>
        <w:t>6/11</w:t>
      </w:r>
      <w:r>
        <w:rPr>
          <w:rFonts w:ascii="Arial" w:hAnsi="Arial"/>
          <w:bCs/>
          <w:sz w:val="20"/>
          <w:szCs w:val="20"/>
        </w:rPr>
        <w:t>- Bus Trip to Bird-in-Hand</w:t>
      </w:r>
    </w:p>
    <w:p w14:paraId="48C56A1F" w14:textId="544A7D14" w:rsidR="00103E6B" w:rsidRDefault="001F431B" w:rsidP="00CE269C">
      <w:pPr>
        <w:pStyle w:val="ListParagraph"/>
        <w:rPr>
          <w:rFonts w:ascii="Arial" w:hAnsi="Arial"/>
          <w:bCs/>
          <w:sz w:val="20"/>
          <w:szCs w:val="20"/>
        </w:rPr>
      </w:pPr>
      <w:r w:rsidRPr="006D717C">
        <w:rPr>
          <w:rFonts w:ascii="Arial" w:hAnsi="Arial"/>
          <w:b/>
          <w:sz w:val="20"/>
          <w:szCs w:val="20"/>
        </w:rPr>
        <w:t>6/</w:t>
      </w:r>
      <w:r w:rsidR="000B179C" w:rsidRPr="006D717C">
        <w:rPr>
          <w:rFonts w:ascii="Arial" w:hAnsi="Arial"/>
          <w:b/>
          <w:sz w:val="20"/>
          <w:szCs w:val="20"/>
        </w:rPr>
        <w:t>12</w:t>
      </w:r>
      <w:r w:rsidR="000B179C">
        <w:rPr>
          <w:rFonts w:ascii="Arial" w:hAnsi="Arial"/>
          <w:bCs/>
          <w:sz w:val="20"/>
          <w:szCs w:val="20"/>
        </w:rPr>
        <w:t xml:space="preserve"> – Father’s Day Dinner &amp; Mini Golf </w:t>
      </w:r>
    </w:p>
    <w:p w14:paraId="118163EE" w14:textId="0B702FC7" w:rsidR="001F431B" w:rsidRDefault="00103E6B" w:rsidP="00CE269C">
      <w:pPr>
        <w:pStyle w:val="ListParagrap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    </w:t>
      </w:r>
      <w:r w:rsidR="006A34FA">
        <w:rPr>
          <w:rFonts w:ascii="Arial" w:hAnsi="Arial"/>
          <w:bCs/>
          <w:sz w:val="20"/>
          <w:szCs w:val="20"/>
        </w:rPr>
        <w:t>Kauffman’s</w:t>
      </w:r>
      <w:r w:rsidR="000B179C">
        <w:rPr>
          <w:rFonts w:ascii="Arial" w:hAnsi="Arial"/>
          <w:bCs/>
          <w:sz w:val="20"/>
          <w:szCs w:val="20"/>
        </w:rPr>
        <w:t>’</w:t>
      </w:r>
    </w:p>
    <w:p w14:paraId="7B03D112" w14:textId="36FB3482" w:rsidR="000B179C" w:rsidRDefault="006A34FA" w:rsidP="00CE269C">
      <w:pPr>
        <w:pStyle w:val="ListParagraph"/>
        <w:rPr>
          <w:rFonts w:ascii="Arial" w:hAnsi="Arial"/>
          <w:bCs/>
          <w:sz w:val="20"/>
          <w:szCs w:val="20"/>
        </w:rPr>
      </w:pPr>
      <w:r w:rsidRPr="006D717C">
        <w:rPr>
          <w:rFonts w:ascii="Arial" w:hAnsi="Arial"/>
          <w:b/>
          <w:sz w:val="20"/>
          <w:szCs w:val="20"/>
        </w:rPr>
        <w:t>6/24</w:t>
      </w:r>
      <w:r>
        <w:rPr>
          <w:rFonts w:ascii="Arial" w:hAnsi="Arial"/>
          <w:bCs/>
          <w:sz w:val="20"/>
          <w:szCs w:val="20"/>
        </w:rPr>
        <w:t xml:space="preserve"> – “Medicare Fraud Prevention” Presentation</w:t>
      </w:r>
    </w:p>
    <w:p w14:paraId="298BEA44" w14:textId="77777777" w:rsidR="009F7EC7" w:rsidRDefault="009F7EC7" w:rsidP="00CE269C">
      <w:pPr>
        <w:pStyle w:val="ListParagraph"/>
        <w:rPr>
          <w:rFonts w:ascii="Arial" w:hAnsi="Arial"/>
          <w:bCs/>
          <w:sz w:val="20"/>
          <w:szCs w:val="20"/>
        </w:rPr>
      </w:pPr>
    </w:p>
    <w:p w14:paraId="5EB8A0BE" w14:textId="77777777" w:rsidR="009F7EC7" w:rsidRDefault="009F7EC7" w:rsidP="00CE269C">
      <w:pPr>
        <w:pStyle w:val="ListParagraph"/>
        <w:rPr>
          <w:rFonts w:ascii="Arial" w:hAnsi="Arial"/>
          <w:bCs/>
          <w:sz w:val="20"/>
          <w:szCs w:val="20"/>
        </w:rPr>
      </w:pPr>
    </w:p>
    <w:p w14:paraId="0EE2740A" w14:textId="77A70D5D" w:rsidR="00A82FCB" w:rsidRDefault="00CE269C" w:rsidP="00CE269C">
      <w:pPr>
        <w:pStyle w:val="ListParagrap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*</w:t>
      </w:r>
      <w:r w:rsidR="00A82FCB">
        <w:rPr>
          <w:rFonts w:ascii="Arial" w:hAnsi="Arial"/>
          <w:bCs/>
          <w:sz w:val="20"/>
          <w:szCs w:val="20"/>
        </w:rPr>
        <w:t>Program</w:t>
      </w:r>
      <w:r w:rsidR="00524A90">
        <w:rPr>
          <w:rFonts w:ascii="Arial" w:hAnsi="Arial"/>
          <w:bCs/>
          <w:sz w:val="20"/>
          <w:szCs w:val="20"/>
        </w:rPr>
        <w:t xml:space="preserve"> w/cost &amp; reservation required</w:t>
      </w:r>
    </w:p>
    <w:p w14:paraId="00A3A56F" w14:textId="1888A7E1" w:rsidR="00524A90" w:rsidRPr="00A82FCB" w:rsidRDefault="00524A90" w:rsidP="00A82FCB">
      <w:pPr>
        <w:pStyle w:val="ListParagrap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**All information subject to change</w:t>
      </w:r>
    </w:p>
    <w:sectPr w:rsidR="00524A90" w:rsidRPr="00A82FCB" w:rsidSect="00CF66FF">
      <w:type w:val="continuous"/>
      <w:pgSz w:w="12240" w:h="15840"/>
      <w:pgMar w:top="1440" w:right="630" w:bottom="1440" w:left="72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Leelawadee UI"/>
    <w:charset w:val="00"/>
    <w:family w:val="auto"/>
    <w:pitch w:val="variable"/>
    <w:sig w:usb0="03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6F0A"/>
    <w:multiLevelType w:val="hybridMultilevel"/>
    <w:tmpl w:val="456A5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F0CFA"/>
    <w:multiLevelType w:val="hybridMultilevel"/>
    <w:tmpl w:val="1DFA7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72C5B"/>
    <w:multiLevelType w:val="hybridMultilevel"/>
    <w:tmpl w:val="9B4E9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F46227"/>
    <w:multiLevelType w:val="hybridMultilevel"/>
    <w:tmpl w:val="993AA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881120">
    <w:abstractNumId w:val="3"/>
  </w:num>
  <w:num w:numId="2" w16cid:durableId="589315379">
    <w:abstractNumId w:val="0"/>
  </w:num>
  <w:num w:numId="3" w16cid:durableId="1237125491">
    <w:abstractNumId w:val="2"/>
  </w:num>
  <w:num w:numId="4" w16cid:durableId="1057512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93C"/>
    <w:rsid w:val="0000112E"/>
    <w:rsid w:val="000055DB"/>
    <w:rsid w:val="00006884"/>
    <w:rsid w:val="00011493"/>
    <w:rsid w:val="00021B3A"/>
    <w:rsid w:val="000227CB"/>
    <w:rsid w:val="000228DB"/>
    <w:rsid w:val="000304FA"/>
    <w:rsid w:val="000427FA"/>
    <w:rsid w:val="00047B67"/>
    <w:rsid w:val="00052B69"/>
    <w:rsid w:val="0005642F"/>
    <w:rsid w:val="00057C53"/>
    <w:rsid w:val="0006220B"/>
    <w:rsid w:val="000658C7"/>
    <w:rsid w:val="0008488C"/>
    <w:rsid w:val="000854E1"/>
    <w:rsid w:val="0009315E"/>
    <w:rsid w:val="0009625D"/>
    <w:rsid w:val="000A1E92"/>
    <w:rsid w:val="000A22E2"/>
    <w:rsid w:val="000B179C"/>
    <w:rsid w:val="000B6DAA"/>
    <w:rsid w:val="000C0667"/>
    <w:rsid w:val="000C1B81"/>
    <w:rsid w:val="000D3907"/>
    <w:rsid w:val="000D4F16"/>
    <w:rsid w:val="000D74A8"/>
    <w:rsid w:val="000E35E8"/>
    <w:rsid w:val="00103E6B"/>
    <w:rsid w:val="001068D7"/>
    <w:rsid w:val="00106B8B"/>
    <w:rsid w:val="00106EB5"/>
    <w:rsid w:val="001149B1"/>
    <w:rsid w:val="00116CEA"/>
    <w:rsid w:val="0013088A"/>
    <w:rsid w:val="00136AC7"/>
    <w:rsid w:val="00141616"/>
    <w:rsid w:val="00143CBF"/>
    <w:rsid w:val="00146C3C"/>
    <w:rsid w:val="001524BF"/>
    <w:rsid w:val="00161220"/>
    <w:rsid w:val="00164876"/>
    <w:rsid w:val="00173045"/>
    <w:rsid w:val="001734EB"/>
    <w:rsid w:val="00185C2D"/>
    <w:rsid w:val="00190274"/>
    <w:rsid w:val="0019430D"/>
    <w:rsid w:val="001A2528"/>
    <w:rsid w:val="001A6ED7"/>
    <w:rsid w:val="001B36DC"/>
    <w:rsid w:val="001C3587"/>
    <w:rsid w:val="001C7C78"/>
    <w:rsid w:val="001D293F"/>
    <w:rsid w:val="001D3B10"/>
    <w:rsid w:val="001E0C24"/>
    <w:rsid w:val="001E5F28"/>
    <w:rsid w:val="001F2D9F"/>
    <w:rsid w:val="001F423C"/>
    <w:rsid w:val="001F42E8"/>
    <w:rsid w:val="001F431B"/>
    <w:rsid w:val="001F4BBF"/>
    <w:rsid w:val="00203BA6"/>
    <w:rsid w:val="0023580D"/>
    <w:rsid w:val="00237038"/>
    <w:rsid w:val="00240AEF"/>
    <w:rsid w:val="00245138"/>
    <w:rsid w:val="002467FA"/>
    <w:rsid w:val="00250B93"/>
    <w:rsid w:val="002608DA"/>
    <w:rsid w:val="00263593"/>
    <w:rsid w:val="00264225"/>
    <w:rsid w:val="00264694"/>
    <w:rsid w:val="00265A04"/>
    <w:rsid w:val="002709A7"/>
    <w:rsid w:val="00280F47"/>
    <w:rsid w:val="00281768"/>
    <w:rsid w:val="0029152B"/>
    <w:rsid w:val="0029385D"/>
    <w:rsid w:val="0029677D"/>
    <w:rsid w:val="002A5AA6"/>
    <w:rsid w:val="002A6395"/>
    <w:rsid w:val="002B2BA2"/>
    <w:rsid w:val="002B6581"/>
    <w:rsid w:val="002B7869"/>
    <w:rsid w:val="002D0702"/>
    <w:rsid w:val="002D1A25"/>
    <w:rsid w:val="002D50D2"/>
    <w:rsid w:val="002F7379"/>
    <w:rsid w:val="0031071E"/>
    <w:rsid w:val="003110DC"/>
    <w:rsid w:val="003115A3"/>
    <w:rsid w:val="003156B4"/>
    <w:rsid w:val="0031769F"/>
    <w:rsid w:val="00320F70"/>
    <w:rsid w:val="00326AF9"/>
    <w:rsid w:val="00327847"/>
    <w:rsid w:val="0033373B"/>
    <w:rsid w:val="00336DAD"/>
    <w:rsid w:val="00352E34"/>
    <w:rsid w:val="003531CD"/>
    <w:rsid w:val="0035780D"/>
    <w:rsid w:val="003713E3"/>
    <w:rsid w:val="00380BAE"/>
    <w:rsid w:val="003842ED"/>
    <w:rsid w:val="003877DF"/>
    <w:rsid w:val="003A390C"/>
    <w:rsid w:val="003B3F81"/>
    <w:rsid w:val="003B57E6"/>
    <w:rsid w:val="003D3B4A"/>
    <w:rsid w:val="003D5BD8"/>
    <w:rsid w:val="003E4100"/>
    <w:rsid w:val="003E564B"/>
    <w:rsid w:val="003F10D6"/>
    <w:rsid w:val="003F5003"/>
    <w:rsid w:val="00400C82"/>
    <w:rsid w:val="004036A6"/>
    <w:rsid w:val="004047FC"/>
    <w:rsid w:val="00421641"/>
    <w:rsid w:val="00422B18"/>
    <w:rsid w:val="004231EB"/>
    <w:rsid w:val="00427277"/>
    <w:rsid w:val="00455402"/>
    <w:rsid w:val="0047476B"/>
    <w:rsid w:val="0047735C"/>
    <w:rsid w:val="00480AEF"/>
    <w:rsid w:val="00480E71"/>
    <w:rsid w:val="00486A9B"/>
    <w:rsid w:val="0049744E"/>
    <w:rsid w:val="004A4763"/>
    <w:rsid w:val="004B5DCB"/>
    <w:rsid w:val="004B647F"/>
    <w:rsid w:val="004B7DAD"/>
    <w:rsid w:val="004C19FC"/>
    <w:rsid w:val="004C5A02"/>
    <w:rsid w:val="004C5EAB"/>
    <w:rsid w:val="004C63AA"/>
    <w:rsid w:val="004E176B"/>
    <w:rsid w:val="004F0D41"/>
    <w:rsid w:val="004F0E03"/>
    <w:rsid w:val="004F37A4"/>
    <w:rsid w:val="004F6037"/>
    <w:rsid w:val="00502805"/>
    <w:rsid w:val="005072D7"/>
    <w:rsid w:val="005121C8"/>
    <w:rsid w:val="00515392"/>
    <w:rsid w:val="00524A90"/>
    <w:rsid w:val="005255CC"/>
    <w:rsid w:val="005301DF"/>
    <w:rsid w:val="00535C55"/>
    <w:rsid w:val="00535DFB"/>
    <w:rsid w:val="00542C90"/>
    <w:rsid w:val="0054661A"/>
    <w:rsid w:val="005501AC"/>
    <w:rsid w:val="005527C0"/>
    <w:rsid w:val="00557C48"/>
    <w:rsid w:val="00562FDD"/>
    <w:rsid w:val="00563295"/>
    <w:rsid w:val="005745BF"/>
    <w:rsid w:val="0058054D"/>
    <w:rsid w:val="005814EE"/>
    <w:rsid w:val="005925A1"/>
    <w:rsid w:val="00593F9F"/>
    <w:rsid w:val="00596005"/>
    <w:rsid w:val="005A2AE2"/>
    <w:rsid w:val="005A6367"/>
    <w:rsid w:val="005A6FC7"/>
    <w:rsid w:val="005B3B3F"/>
    <w:rsid w:val="005B47AE"/>
    <w:rsid w:val="005B499D"/>
    <w:rsid w:val="005C522D"/>
    <w:rsid w:val="005D2D90"/>
    <w:rsid w:val="005D42D7"/>
    <w:rsid w:val="005E0520"/>
    <w:rsid w:val="005E2505"/>
    <w:rsid w:val="005E2F0A"/>
    <w:rsid w:val="005F23F6"/>
    <w:rsid w:val="005F5C0B"/>
    <w:rsid w:val="005F60FA"/>
    <w:rsid w:val="005F6E64"/>
    <w:rsid w:val="00603DFC"/>
    <w:rsid w:val="00604B64"/>
    <w:rsid w:val="00605136"/>
    <w:rsid w:val="00615F64"/>
    <w:rsid w:val="0062264E"/>
    <w:rsid w:val="00623943"/>
    <w:rsid w:val="00630C9C"/>
    <w:rsid w:val="006409BB"/>
    <w:rsid w:val="00661EC4"/>
    <w:rsid w:val="0066417F"/>
    <w:rsid w:val="0066447D"/>
    <w:rsid w:val="00676C40"/>
    <w:rsid w:val="0068219C"/>
    <w:rsid w:val="00683B2C"/>
    <w:rsid w:val="00685936"/>
    <w:rsid w:val="006902FD"/>
    <w:rsid w:val="006927C6"/>
    <w:rsid w:val="0069673B"/>
    <w:rsid w:val="00697CBB"/>
    <w:rsid w:val="006A34FA"/>
    <w:rsid w:val="006B018F"/>
    <w:rsid w:val="006B6403"/>
    <w:rsid w:val="006B75D8"/>
    <w:rsid w:val="006D49E7"/>
    <w:rsid w:val="006D717C"/>
    <w:rsid w:val="006E48C8"/>
    <w:rsid w:val="006F0E1F"/>
    <w:rsid w:val="006F3C6B"/>
    <w:rsid w:val="006F3D70"/>
    <w:rsid w:val="006F7C73"/>
    <w:rsid w:val="00702253"/>
    <w:rsid w:val="00703CB7"/>
    <w:rsid w:val="007071A8"/>
    <w:rsid w:val="00707C14"/>
    <w:rsid w:val="00717272"/>
    <w:rsid w:val="0072601D"/>
    <w:rsid w:val="007312DF"/>
    <w:rsid w:val="00734369"/>
    <w:rsid w:val="00742D4A"/>
    <w:rsid w:val="00745AC1"/>
    <w:rsid w:val="00752BDC"/>
    <w:rsid w:val="00756A73"/>
    <w:rsid w:val="00757F05"/>
    <w:rsid w:val="00760E4B"/>
    <w:rsid w:val="007647A8"/>
    <w:rsid w:val="0076640C"/>
    <w:rsid w:val="00767C60"/>
    <w:rsid w:val="00772A2B"/>
    <w:rsid w:val="00774F51"/>
    <w:rsid w:val="00782580"/>
    <w:rsid w:val="00784DCE"/>
    <w:rsid w:val="007868B5"/>
    <w:rsid w:val="00792CAF"/>
    <w:rsid w:val="007A3E29"/>
    <w:rsid w:val="007A5E65"/>
    <w:rsid w:val="007A728C"/>
    <w:rsid w:val="007B08C3"/>
    <w:rsid w:val="007C271E"/>
    <w:rsid w:val="007C53BF"/>
    <w:rsid w:val="007D1701"/>
    <w:rsid w:val="007D1B58"/>
    <w:rsid w:val="007D5CBF"/>
    <w:rsid w:val="007F1298"/>
    <w:rsid w:val="007F5F9D"/>
    <w:rsid w:val="00803D20"/>
    <w:rsid w:val="008111A9"/>
    <w:rsid w:val="008120A7"/>
    <w:rsid w:val="00821526"/>
    <w:rsid w:val="00821D9A"/>
    <w:rsid w:val="0082470D"/>
    <w:rsid w:val="00825321"/>
    <w:rsid w:val="008320FF"/>
    <w:rsid w:val="008454C6"/>
    <w:rsid w:val="008563AD"/>
    <w:rsid w:val="00856F0F"/>
    <w:rsid w:val="00872CA2"/>
    <w:rsid w:val="00876348"/>
    <w:rsid w:val="00882A5B"/>
    <w:rsid w:val="00886A85"/>
    <w:rsid w:val="00887224"/>
    <w:rsid w:val="0089455A"/>
    <w:rsid w:val="008A6DDE"/>
    <w:rsid w:val="008C651C"/>
    <w:rsid w:val="008C767D"/>
    <w:rsid w:val="008D262C"/>
    <w:rsid w:val="008D75C5"/>
    <w:rsid w:val="008E1C76"/>
    <w:rsid w:val="008E774B"/>
    <w:rsid w:val="008F5B08"/>
    <w:rsid w:val="008F6590"/>
    <w:rsid w:val="009039FD"/>
    <w:rsid w:val="00912DB4"/>
    <w:rsid w:val="0091491A"/>
    <w:rsid w:val="00915F86"/>
    <w:rsid w:val="0093041E"/>
    <w:rsid w:val="00935103"/>
    <w:rsid w:val="0094004F"/>
    <w:rsid w:val="009447B9"/>
    <w:rsid w:val="009544A4"/>
    <w:rsid w:val="00957B6E"/>
    <w:rsid w:val="0096196B"/>
    <w:rsid w:val="00973D02"/>
    <w:rsid w:val="00982299"/>
    <w:rsid w:val="00983EC5"/>
    <w:rsid w:val="00996374"/>
    <w:rsid w:val="009A2B5F"/>
    <w:rsid w:val="009A3BC2"/>
    <w:rsid w:val="009A49EF"/>
    <w:rsid w:val="009B11B3"/>
    <w:rsid w:val="009B75CD"/>
    <w:rsid w:val="009C6B9A"/>
    <w:rsid w:val="009D3CC3"/>
    <w:rsid w:val="009D494B"/>
    <w:rsid w:val="009D78B7"/>
    <w:rsid w:val="009D78D2"/>
    <w:rsid w:val="009E049D"/>
    <w:rsid w:val="009E2E6F"/>
    <w:rsid w:val="009E47B6"/>
    <w:rsid w:val="009F476B"/>
    <w:rsid w:val="009F7EC7"/>
    <w:rsid w:val="00A13848"/>
    <w:rsid w:val="00A161EF"/>
    <w:rsid w:val="00A24DF5"/>
    <w:rsid w:val="00A25176"/>
    <w:rsid w:val="00A26195"/>
    <w:rsid w:val="00A35528"/>
    <w:rsid w:val="00A44099"/>
    <w:rsid w:val="00A47112"/>
    <w:rsid w:val="00A51AAD"/>
    <w:rsid w:val="00A527B5"/>
    <w:rsid w:val="00A53F8D"/>
    <w:rsid w:val="00A632A2"/>
    <w:rsid w:val="00A64813"/>
    <w:rsid w:val="00A76527"/>
    <w:rsid w:val="00A82709"/>
    <w:rsid w:val="00A82FCB"/>
    <w:rsid w:val="00A85D4D"/>
    <w:rsid w:val="00A954DA"/>
    <w:rsid w:val="00A95CC0"/>
    <w:rsid w:val="00AA21BB"/>
    <w:rsid w:val="00AA5ACE"/>
    <w:rsid w:val="00AB1CDC"/>
    <w:rsid w:val="00AC42E8"/>
    <w:rsid w:val="00AC5430"/>
    <w:rsid w:val="00AC6F6E"/>
    <w:rsid w:val="00AD2CBA"/>
    <w:rsid w:val="00AE0B49"/>
    <w:rsid w:val="00AF5151"/>
    <w:rsid w:val="00B02064"/>
    <w:rsid w:val="00B020F3"/>
    <w:rsid w:val="00B06A1D"/>
    <w:rsid w:val="00B10014"/>
    <w:rsid w:val="00B13F07"/>
    <w:rsid w:val="00B216A9"/>
    <w:rsid w:val="00B220EC"/>
    <w:rsid w:val="00B35702"/>
    <w:rsid w:val="00B36A57"/>
    <w:rsid w:val="00B422AF"/>
    <w:rsid w:val="00B5495D"/>
    <w:rsid w:val="00B56A3A"/>
    <w:rsid w:val="00B6233B"/>
    <w:rsid w:val="00B77C12"/>
    <w:rsid w:val="00B8228C"/>
    <w:rsid w:val="00B8540B"/>
    <w:rsid w:val="00B94E99"/>
    <w:rsid w:val="00B978B8"/>
    <w:rsid w:val="00BA25BB"/>
    <w:rsid w:val="00BA3EAC"/>
    <w:rsid w:val="00BA42B8"/>
    <w:rsid w:val="00BA73F1"/>
    <w:rsid w:val="00BB2227"/>
    <w:rsid w:val="00BB539C"/>
    <w:rsid w:val="00BC3416"/>
    <w:rsid w:val="00BC6335"/>
    <w:rsid w:val="00BE0AD7"/>
    <w:rsid w:val="00BF1193"/>
    <w:rsid w:val="00BF4D49"/>
    <w:rsid w:val="00BF71EE"/>
    <w:rsid w:val="00C10D73"/>
    <w:rsid w:val="00C1173B"/>
    <w:rsid w:val="00C11828"/>
    <w:rsid w:val="00C1350C"/>
    <w:rsid w:val="00C13B98"/>
    <w:rsid w:val="00C213EC"/>
    <w:rsid w:val="00C21602"/>
    <w:rsid w:val="00C22450"/>
    <w:rsid w:val="00C23792"/>
    <w:rsid w:val="00C24727"/>
    <w:rsid w:val="00C33671"/>
    <w:rsid w:val="00C341E9"/>
    <w:rsid w:val="00C34307"/>
    <w:rsid w:val="00C35933"/>
    <w:rsid w:val="00C370DC"/>
    <w:rsid w:val="00C4430D"/>
    <w:rsid w:val="00C512A1"/>
    <w:rsid w:val="00C66E73"/>
    <w:rsid w:val="00C67593"/>
    <w:rsid w:val="00C748CA"/>
    <w:rsid w:val="00C81D73"/>
    <w:rsid w:val="00C82F95"/>
    <w:rsid w:val="00C84CFA"/>
    <w:rsid w:val="00C86746"/>
    <w:rsid w:val="00C87D4F"/>
    <w:rsid w:val="00CA3C92"/>
    <w:rsid w:val="00CA4792"/>
    <w:rsid w:val="00CB4287"/>
    <w:rsid w:val="00CC0E13"/>
    <w:rsid w:val="00CC3ACD"/>
    <w:rsid w:val="00CC40EF"/>
    <w:rsid w:val="00CC6A0C"/>
    <w:rsid w:val="00CE148E"/>
    <w:rsid w:val="00CE269C"/>
    <w:rsid w:val="00CE7123"/>
    <w:rsid w:val="00CF49A6"/>
    <w:rsid w:val="00CF66FF"/>
    <w:rsid w:val="00D014E1"/>
    <w:rsid w:val="00D047C9"/>
    <w:rsid w:val="00D0759A"/>
    <w:rsid w:val="00D1453D"/>
    <w:rsid w:val="00D21845"/>
    <w:rsid w:val="00D269B1"/>
    <w:rsid w:val="00D36EF6"/>
    <w:rsid w:val="00D404DC"/>
    <w:rsid w:val="00D453E9"/>
    <w:rsid w:val="00D45951"/>
    <w:rsid w:val="00D4617D"/>
    <w:rsid w:val="00D54CF0"/>
    <w:rsid w:val="00D64735"/>
    <w:rsid w:val="00D73FBC"/>
    <w:rsid w:val="00D85717"/>
    <w:rsid w:val="00D974DE"/>
    <w:rsid w:val="00DA6E3F"/>
    <w:rsid w:val="00DB1FE9"/>
    <w:rsid w:val="00DC33CE"/>
    <w:rsid w:val="00DC60DB"/>
    <w:rsid w:val="00DD48F9"/>
    <w:rsid w:val="00DD515F"/>
    <w:rsid w:val="00DD7F8A"/>
    <w:rsid w:val="00DE293C"/>
    <w:rsid w:val="00E023B5"/>
    <w:rsid w:val="00E037CD"/>
    <w:rsid w:val="00E04A4D"/>
    <w:rsid w:val="00E057ED"/>
    <w:rsid w:val="00E30960"/>
    <w:rsid w:val="00E32024"/>
    <w:rsid w:val="00E33169"/>
    <w:rsid w:val="00E40E3A"/>
    <w:rsid w:val="00E46D26"/>
    <w:rsid w:val="00E57031"/>
    <w:rsid w:val="00E62606"/>
    <w:rsid w:val="00E6528C"/>
    <w:rsid w:val="00E70139"/>
    <w:rsid w:val="00E71E85"/>
    <w:rsid w:val="00E82612"/>
    <w:rsid w:val="00E84CB3"/>
    <w:rsid w:val="00E86AE3"/>
    <w:rsid w:val="00E87F47"/>
    <w:rsid w:val="00E95995"/>
    <w:rsid w:val="00EA55C3"/>
    <w:rsid w:val="00EA5F82"/>
    <w:rsid w:val="00EA7B42"/>
    <w:rsid w:val="00EB0D29"/>
    <w:rsid w:val="00EB4746"/>
    <w:rsid w:val="00EC20E9"/>
    <w:rsid w:val="00EC6A3E"/>
    <w:rsid w:val="00ED0527"/>
    <w:rsid w:val="00ED6DC9"/>
    <w:rsid w:val="00EE5A5D"/>
    <w:rsid w:val="00EF47DA"/>
    <w:rsid w:val="00EF6910"/>
    <w:rsid w:val="00F02ED2"/>
    <w:rsid w:val="00F03613"/>
    <w:rsid w:val="00F05E2C"/>
    <w:rsid w:val="00F07217"/>
    <w:rsid w:val="00F37223"/>
    <w:rsid w:val="00F443C2"/>
    <w:rsid w:val="00F46667"/>
    <w:rsid w:val="00F56882"/>
    <w:rsid w:val="00F7274D"/>
    <w:rsid w:val="00F74166"/>
    <w:rsid w:val="00F77CBC"/>
    <w:rsid w:val="00F82BA8"/>
    <w:rsid w:val="00F8304F"/>
    <w:rsid w:val="00F90F83"/>
    <w:rsid w:val="00F95333"/>
    <w:rsid w:val="00FA0C58"/>
    <w:rsid w:val="00FA11BE"/>
    <w:rsid w:val="00FA1911"/>
    <w:rsid w:val="00FA28B2"/>
    <w:rsid w:val="00FA5997"/>
    <w:rsid w:val="00FB08E8"/>
    <w:rsid w:val="00FB0FE4"/>
    <w:rsid w:val="00FB5A12"/>
    <w:rsid w:val="00FB6AA4"/>
    <w:rsid w:val="00FC4E74"/>
    <w:rsid w:val="00FD329E"/>
    <w:rsid w:val="00FD3547"/>
    <w:rsid w:val="00FD5E2C"/>
    <w:rsid w:val="00FD7DBB"/>
    <w:rsid w:val="00FE1F7B"/>
    <w:rsid w:val="00FE1FF7"/>
    <w:rsid w:val="00FE2961"/>
    <w:rsid w:val="00FE4A04"/>
    <w:rsid w:val="00FE5D3D"/>
    <w:rsid w:val="00FF4453"/>
    <w:rsid w:val="00FF6F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0EC4F84"/>
  <w15:docId w15:val="{8F42AB9A-E327-4718-AEAF-C81650F01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F4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scc\AppData\Roaming\Microsoft\Templates\Weekly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d6317f-6514-4a2e-a851-1a0f241db552">
      <Terms xmlns="http://schemas.microsoft.com/office/infopath/2007/PartnerControls"/>
    </lcf76f155ced4ddcb4097134ff3c332f>
    <TaxCatchAll xmlns="ac1db042-9e94-4a64-b2fe-17f38427ea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D747373494F45A1846E7B50C4AD79" ma:contentTypeVersion="13" ma:contentTypeDescription="Create a new document." ma:contentTypeScope="" ma:versionID="2e28840c97e6a04d97f2618657a9c93b">
  <xsd:schema xmlns:xsd="http://www.w3.org/2001/XMLSchema" xmlns:xs="http://www.w3.org/2001/XMLSchema" xmlns:p="http://schemas.microsoft.com/office/2006/metadata/properties" xmlns:ns2="7dd6317f-6514-4a2e-a851-1a0f241db552" xmlns:ns3="ac1db042-9e94-4a64-b2fe-17f38427ea3d" targetNamespace="http://schemas.microsoft.com/office/2006/metadata/properties" ma:root="true" ma:fieldsID="60b7485a1b3f8a58b04b2461d696cda9" ns2:_="" ns3:_="">
    <xsd:import namespace="7dd6317f-6514-4a2e-a851-1a0f241db552"/>
    <xsd:import namespace="ac1db042-9e94-4a64-b2fe-17f38427ea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6317f-6514-4a2e-a851-1a0f241db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07ac551-6054-4045-b597-d667bea78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db042-9e94-4a64-b2fe-17f38427ea3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820deca-ae77-4c01-bf44-e683d26ec2c5}" ma:internalName="TaxCatchAll" ma:showField="CatchAllData" ma:web="ac1db042-9e94-4a64-b2fe-17f38427ea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7dd6317f-6514-4a2e-a851-1a0f241db552"/>
    <ds:schemaRef ds:uri="ac1db042-9e94-4a64-b2fe-17f38427ea3d"/>
  </ds:schemaRefs>
</ds:datastoreItem>
</file>

<file path=customXml/itemProps2.xml><?xml version="1.0" encoding="utf-8"?>
<ds:datastoreItem xmlns:ds="http://schemas.openxmlformats.org/officeDocument/2006/customXml" ds:itemID="{6F394F47-9D2A-43F2-949B-E7D4A0E5E6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605F4-9E49-44F1-851B-6E6EABC9DE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E488B5-10AE-4B7D-9ACE-E5503F437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6317f-6514-4a2e-a851-1a0f241db552"/>
    <ds:schemaRef ds:uri="ac1db042-9e94-4a64-b2fe-17f38427ea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newsletter</Template>
  <TotalTime>3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McCann Erickson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Myerstown Senior Center</dc:creator>
  <cp:lastModifiedBy>Julia A. Organtini</cp:lastModifiedBy>
  <cp:revision>3</cp:revision>
  <cp:lastPrinted>2025-04-14T19:11:00Z</cp:lastPrinted>
  <dcterms:created xsi:type="dcterms:W3CDTF">2025-04-15T14:52:00Z</dcterms:created>
  <dcterms:modified xsi:type="dcterms:W3CDTF">2025-04-15T14:52:00Z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0x010100BE0D747373494F45A1846E7B50C4AD79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  <property fmtid="{D5CDD505-2E9C-101B-9397-08002B2CF9AE}" pid="10" name="MediaServiceImageTags">
    <vt:lpwstr/>
  </property>
</Properties>
</file>