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77FEF" w14:textId="77777777" w:rsidR="0082470D" w:rsidRDefault="005F5C0B">
      <w:r>
        <w:rPr>
          <w:rFonts w:ascii="Lucida Grande" w:hAnsi="Lucida Grande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8186F5" wp14:editId="2F2320B9">
                <wp:simplePos x="0" y="0"/>
                <wp:positionH relativeFrom="margin">
                  <wp:align>right</wp:align>
                </wp:positionH>
                <wp:positionV relativeFrom="paragraph">
                  <wp:posOffset>-692150</wp:posOffset>
                </wp:positionV>
                <wp:extent cx="6013450" cy="1638300"/>
                <wp:effectExtent l="0" t="0" r="0" b="0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CCD0E" w14:textId="77777777" w:rsidR="007D1701" w:rsidRPr="005F5C0B" w:rsidRDefault="00DE293C" w:rsidP="001149B1">
                            <w:pPr>
                              <w:pStyle w:val="NewsletterHeading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   </w:t>
                            </w:r>
                            <w:r w:rsidR="00FE4A04">
                              <w:rPr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="005F5C0B">
                              <w:rPr>
                                <w:sz w:val="96"/>
                                <w:szCs w:val="96"/>
                              </w:rPr>
                              <w:t xml:space="preserve">   </w:t>
                            </w:r>
                            <w:r w:rsidRPr="005F5C0B">
                              <w:rPr>
                                <w:sz w:val="56"/>
                                <w:szCs w:val="56"/>
                              </w:rPr>
                              <w:t>MYERSTOWN</w:t>
                            </w:r>
                          </w:p>
                          <w:p w14:paraId="09B36BC7" w14:textId="77777777" w:rsidR="00DE293C" w:rsidRPr="005F5C0B" w:rsidRDefault="005F5C0B" w:rsidP="001149B1">
                            <w:pPr>
                              <w:pStyle w:val="NewsletterHeading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B8540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DE293C" w:rsidRPr="005F5C0B">
                              <w:rPr>
                                <w:sz w:val="48"/>
                                <w:szCs w:val="48"/>
                              </w:rPr>
                              <w:t xml:space="preserve">SENIOR </w:t>
                            </w:r>
                            <w:r w:rsidR="00FE4A04" w:rsidRPr="005F5C0B">
                              <w:rPr>
                                <w:sz w:val="48"/>
                                <w:szCs w:val="48"/>
                              </w:rPr>
                              <w:t xml:space="preserve">COMMUNITY </w:t>
                            </w:r>
                            <w:r w:rsidR="00CE7123" w:rsidRPr="005F5C0B">
                              <w:rPr>
                                <w:sz w:val="48"/>
                                <w:szCs w:val="48"/>
                              </w:rPr>
                              <w:t>CE</w:t>
                            </w:r>
                            <w:r w:rsidR="00DE293C" w:rsidRPr="005F5C0B">
                              <w:rPr>
                                <w:sz w:val="48"/>
                                <w:szCs w:val="48"/>
                              </w:rPr>
                              <w:t>NTER</w:t>
                            </w:r>
                            <w:r w:rsidR="00B5495D" w:rsidRPr="005F5C0B">
                              <w:rPr>
                                <w:sz w:val="48"/>
                                <w:szCs w:val="48"/>
                              </w:rPr>
                              <w:t xml:space="preserve">   </w:t>
                            </w:r>
                          </w:p>
                          <w:p w14:paraId="433A7507" w14:textId="0685209B" w:rsidR="007C53BF" w:rsidRDefault="00B8540B" w:rsidP="00B8540B">
                            <w:pPr>
                              <w:pStyle w:val="NewsletterHead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                 </w:t>
                            </w:r>
                            <w:r w:rsidR="00281768">
                              <w:rPr>
                                <w:sz w:val="24"/>
                              </w:rPr>
                              <w:t>101 S. Railroad St</w:t>
                            </w:r>
                          </w:p>
                          <w:p w14:paraId="34A86F2D" w14:textId="77777777" w:rsidR="007C53BF" w:rsidRDefault="00B8540B" w:rsidP="00B8540B">
                            <w:pPr>
                              <w:pStyle w:val="NewsletterHead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             </w:t>
                            </w:r>
                            <w:r w:rsidR="007C53BF">
                              <w:rPr>
                                <w:sz w:val="24"/>
                              </w:rPr>
                              <w:t>Myerstown, PA 17067</w:t>
                            </w:r>
                          </w:p>
                          <w:p w14:paraId="3CBDDED3" w14:textId="4F6C1461" w:rsidR="007C53BF" w:rsidRDefault="00B8540B" w:rsidP="00B8540B">
                            <w:pPr>
                              <w:pStyle w:val="NewsletterHead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      </w:t>
                            </w:r>
                            <w:r w:rsidR="00281768">
                              <w:rPr>
                                <w:sz w:val="24"/>
                              </w:rPr>
                              <w:t xml:space="preserve">           </w:t>
                            </w:r>
                            <w:r w:rsidR="00A85D4D">
                              <w:rPr>
                                <w:sz w:val="24"/>
                              </w:rPr>
                              <w:t>© 717-675-9546</w:t>
                            </w:r>
                          </w:p>
                          <w:p w14:paraId="5B1A1772" w14:textId="19DBA4EE" w:rsidR="007C53BF" w:rsidRPr="007C53BF" w:rsidRDefault="00B8540B" w:rsidP="00B8540B">
                            <w:pPr>
                              <w:pStyle w:val="NewsletterHead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</w:t>
                            </w:r>
                            <w:r w:rsidR="002608DA">
                              <w:rPr>
                                <w:sz w:val="24"/>
                              </w:rPr>
                              <w:t>Myerstown.SeniorCenter@lebanoncountypa.gov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8186F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22.3pt;margin-top:-54.5pt;width:473.5pt;height:129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" filled="f" stroked="f">
                <v:textbox inset=",7.2pt,,7.2pt">
                  <w:txbxContent>
                    <w:p w14:paraId="38DCCD0E" w14:textId="77777777" w:rsidR="007D1701" w:rsidRPr="005F5C0B" w:rsidRDefault="00DE293C" w:rsidP="001149B1">
                      <w:pPr>
                        <w:pStyle w:val="NewsletterHeading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   </w:t>
                      </w:r>
                      <w:r w:rsidR="00FE4A04">
                        <w:rPr>
                          <w:sz w:val="96"/>
                          <w:szCs w:val="96"/>
                        </w:rPr>
                        <w:t xml:space="preserve">  </w:t>
                      </w:r>
                      <w:r w:rsidR="005F5C0B">
                        <w:rPr>
                          <w:sz w:val="96"/>
                          <w:szCs w:val="96"/>
                        </w:rPr>
                        <w:t xml:space="preserve">   </w:t>
                      </w:r>
                      <w:r w:rsidRPr="005F5C0B">
                        <w:rPr>
                          <w:sz w:val="56"/>
                          <w:szCs w:val="56"/>
                        </w:rPr>
                        <w:t>MYERSTOWN</w:t>
                      </w:r>
                    </w:p>
                    <w:p w14:paraId="09B36BC7" w14:textId="77777777" w:rsidR="00DE293C" w:rsidRPr="005F5C0B" w:rsidRDefault="005F5C0B" w:rsidP="001149B1">
                      <w:pPr>
                        <w:pStyle w:val="NewsletterHeading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</w:t>
                      </w:r>
                      <w:r w:rsidR="00B8540B"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="00DE293C" w:rsidRPr="005F5C0B">
                        <w:rPr>
                          <w:sz w:val="48"/>
                          <w:szCs w:val="48"/>
                        </w:rPr>
                        <w:t xml:space="preserve">SENIOR </w:t>
                      </w:r>
                      <w:r w:rsidR="00FE4A04" w:rsidRPr="005F5C0B">
                        <w:rPr>
                          <w:sz w:val="48"/>
                          <w:szCs w:val="48"/>
                        </w:rPr>
                        <w:t xml:space="preserve">COMMUNITY </w:t>
                      </w:r>
                      <w:r w:rsidR="00CE7123" w:rsidRPr="005F5C0B">
                        <w:rPr>
                          <w:sz w:val="48"/>
                          <w:szCs w:val="48"/>
                        </w:rPr>
                        <w:t>CE</w:t>
                      </w:r>
                      <w:r w:rsidR="00DE293C" w:rsidRPr="005F5C0B">
                        <w:rPr>
                          <w:sz w:val="48"/>
                          <w:szCs w:val="48"/>
                        </w:rPr>
                        <w:t>NTER</w:t>
                      </w:r>
                      <w:r w:rsidR="00B5495D" w:rsidRPr="005F5C0B">
                        <w:rPr>
                          <w:sz w:val="48"/>
                          <w:szCs w:val="48"/>
                        </w:rPr>
                        <w:t xml:space="preserve">   </w:t>
                      </w:r>
                    </w:p>
                    <w:p w14:paraId="433A7507" w14:textId="0685209B" w:rsidR="007C53BF" w:rsidRDefault="00B8540B" w:rsidP="00B8540B">
                      <w:pPr>
                        <w:pStyle w:val="NewsletterHead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                        </w:t>
                      </w:r>
                      <w:r w:rsidR="00281768">
                        <w:rPr>
                          <w:sz w:val="24"/>
                        </w:rPr>
                        <w:t>101 S. Railroad St</w:t>
                      </w:r>
                    </w:p>
                    <w:p w14:paraId="34A86F2D" w14:textId="77777777" w:rsidR="007C53BF" w:rsidRDefault="00B8540B" w:rsidP="00B8540B">
                      <w:pPr>
                        <w:pStyle w:val="NewsletterHead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                    </w:t>
                      </w:r>
                      <w:r w:rsidR="007C53BF">
                        <w:rPr>
                          <w:sz w:val="24"/>
                        </w:rPr>
                        <w:t>Myerstown, PA 17067</w:t>
                      </w:r>
                    </w:p>
                    <w:p w14:paraId="3CBDDED3" w14:textId="4F6C1461" w:rsidR="007C53BF" w:rsidRDefault="00B8540B" w:rsidP="00B8540B">
                      <w:pPr>
                        <w:pStyle w:val="NewsletterHead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             </w:t>
                      </w:r>
                      <w:r w:rsidR="00281768">
                        <w:rPr>
                          <w:sz w:val="24"/>
                        </w:rPr>
                        <w:t xml:space="preserve">           </w:t>
                      </w:r>
                      <w:r w:rsidR="00A85D4D">
                        <w:rPr>
                          <w:sz w:val="24"/>
                        </w:rPr>
                        <w:t>© 717-675-9546</w:t>
                      </w:r>
                    </w:p>
                    <w:p w14:paraId="5B1A1772" w14:textId="19DBA4EE" w:rsidR="007C53BF" w:rsidRPr="007C53BF" w:rsidRDefault="00B8540B" w:rsidP="00B8540B">
                      <w:pPr>
                        <w:pStyle w:val="NewsletterHead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</w:t>
                      </w:r>
                      <w:r w:rsidR="002608DA">
                        <w:rPr>
                          <w:sz w:val="24"/>
                        </w:rPr>
                        <w:t>Myerstown.SeniorCenter@lebanoncountypa.gov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AB2A20" wp14:editId="4E7C146C">
                <wp:simplePos x="0" y="0"/>
                <wp:positionH relativeFrom="page">
                  <wp:posOffset>-184150</wp:posOffset>
                </wp:positionH>
                <wp:positionV relativeFrom="page">
                  <wp:posOffset>-311149</wp:posOffset>
                </wp:positionV>
                <wp:extent cx="8001000" cy="2127250"/>
                <wp:effectExtent l="0" t="0" r="0" b="6350"/>
                <wp:wrapNone/>
                <wp:docPr id="1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1272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00A214" w14:textId="77777777" w:rsidR="00CE7123" w:rsidRDefault="00CE7123" w:rsidP="001149B1">
                            <w:pPr>
                              <w:pStyle w:val="Heading2"/>
                              <w:rPr>
                                <w:noProof/>
                              </w:rPr>
                            </w:pPr>
                          </w:p>
                          <w:p w14:paraId="5956D100" w14:textId="77777777" w:rsidR="00CE7123" w:rsidRDefault="00CE7123" w:rsidP="001149B1">
                            <w:pPr>
                              <w:pStyle w:val="Heading2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 w:rsidR="00FE4A04" w:rsidRPr="00CE7123">
                              <w:rPr>
                                <w:noProof/>
                              </w:rPr>
                              <w:drawing>
                                <wp:inline distT="0" distB="0" distL="0" distR="0" wp14:anchorId="0B451B5D" wp14:editId="753784D7">
                                  <wp:extent cx="901700" cy="895350"/>
                                  <wp:effectExtent l="0" t="0" r="0" b="0"/>
                                  <wp:docPr id="3" name="Picture 3" descr="E:\County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County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7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9CD0E0" w14:textId="77777777" w:rsidR="0000112E" w:rsidRDefault="00CE7123" w:rsidP="001149B1">
                            <w:pPr>
                              <w:pStyle w:val="Heading2"/>
                            </w:pP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 w:rsidR="0068219C"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B2A20" id="Rectangle 6" o:spid="_x0000_s1027" style="position:absolute;margin-left:-14.5pt;margin-top:-24.5pt;width:630pt;height:167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" fillcolor="#205867 [1608]" stroked="f" strokecolor="#4a7ebb" strokeweight="1.5pt">
                <v:shadow opacity="22938f" offset="0"/>
                <v:textbox inset=",7.2pt,,7.2pt">
                  <w:txbxContent>
                    <w:p w14:paraId="5E00A214" w14:textId="77777777" w:rsidR="00CE7123" w:rsidRDefault="00CE7123" w:rsidP="001149B1">
                      <w:pPr>
                        <w:pStyle w:val="Heading2"/>
                        <w:rPr>
                          <w:noProof/>
                        </w:rPr>
                      </w:pPr>
                    </w:p>
                    <w:p w14:paraId="5956D100" w14:textId="77777777" w:rsidR="00CE7123" w:rsidRDefault="00CE7123" w:rsidP="001149B1">
                      <w:pPr>
                        <w:pStyle w:val="Heading2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  <w:r w:rsidR="00FE4A04" w:rsidRPr="00CE7123">
                        <w:rPr>
                          <w:noProof/>
                        </w:rPr>
                        <w:drawing>
                          <wp:inline distT="0" distB="0" distL="0" distR="0" wp14:anchorId="0B451B5D" wp14:editId="753784D7">
                            <wp:extent cx="901700" cy="895350"/>
                            <wp:effectExtent l="0" t="0" r="0" b="0"/>
                            <wp:docPr id="3" name="Picture 3" descr="E:\County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County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7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9CD0E0" w14:textId="77777777" w:rsidR="0000112E" w:rsidRDefault="00CE7123" w:rsidP="001149B1">
                      <w:pPr>
                        <w:pStyle w:val="Heading2"/>
                      </w:pPr>
                      <w:r>
                        <w:rPr>
                          <w:noProof/>
                        </w:rPr>
                        <w:t xml:space="preserve">       </w:t>
                      </w:r>
                      <w:r w:rsidR="0068219C">
                        <w:rPr>
                          <w:noProof/>
                        </w:rPr>
                        <w:t xml:space="preserve">                 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F43CF2A" w14:textId="2AB65AC5" w:rsidR="0082470D" w:rsidRDefault="0082470D"/>
    <w:p w14:paraId="076F4D59" w14:textId="583ABC92" w:rsidR="0082470D" w:rsidRDefault="0082470D"/>
    <w:p w14:paraId="53F70B50" w14:textId="197DADA8" w:rsidR="0082470D" w:rsidRDefault="00B020F3" w:rsidP="0082470D">
      <w:pPr>
        <w:rPr>
          <w:rFonts w:ascii="Arial" w:hAnsi="Arial"/>
          <w:b/>
          <w:sz w:val="36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4B0E3AC9" wp14:editId="14E13D13">
            <wp:simplePos x="0" y="0"/>
            <wp:positionH relativeFrom="margin">
              <wp:align>left</wp:align>
            </wp:positionH>
            <wp:positionV relativeFrom="paragraph">
              <wp:posOffset>407670</wp:posOffset>
            </wp:positionV>
            <wp:extent cx="1130300" cy="1130300"/>
            <wp:effectExtent l="0" t="0" r="0" b="0"/>
            <wp:wrapNone/>
            <wp:docPr id="1756332178" name="Picture 7" descr="Free Vector | Floral hello spring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Vector | Floral hello spring wallpap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C0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284463" wp14:editId="186CC390">
                <wp:simplePos x="0" y="0"/>
                <wp:positionH relativeFrom="page">
                  <wp:align>right</wp:align>
                </wp:positionH>
                <wp:positionV relativeFrom="page">
                  <wp:posOffset>1803400</wp:posOffset>
                </wp:positionV>
                <wp:extent cx="8001000" cy="850900"/>
                <wp:effectExtent l="0" t="0" r="0" b="6350"/>
                <wp:wrapTight wrapText="bothSides">
                  <wp:wrapPolygon edited="0">
                    <wp:start x="0" y="0"/>
                    <wp:lineTo x="0" y="21278"/>
                    <wp:lineTo x="21549" y="21278"/>
                    <wp:lineTo x="21549" y="0"/>
                    <wp:lineTo x="0" y="0"/>
                  </wp:wrapPolygon>
                </wp:wrapTight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850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8DAD1" id="Rectangle 7" o:spid="_x0000_s1026" style="position:absolute;margin-left:578.8pt;margin-top:142pt;width:630pt;height:67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" fillcolor="#e36c0a [2409]" stroked="f" strokecolor="#4a7ebb" strokeweight="1.5pt">
                <v:shadow opacity="22938f" offset="0"/>
                <v:textbox inset=",7.2pt,,7.2pt"/>
                <w10:wrap type="tight" anchorx="page" anchory="page"/>
              </v:rect>
            </w:pict>
          </mc:Fallback>
        </mc:AlternateContent>
      </w:r>
      <w:r w:rsidR="005F5C0B">
        <w:rPr>
          <w:rFonts w:ascii="Lucida Grande" w:hAnsi="Lucida Grande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A51C7A" wp14:editId="069FA9CB">
                <wp:simplePos x="0" y="0"/>
                <wp:positionH relativeFrom="column">
                  <wp:posOffset>323850</wp:posOffset>
                </wp:positionH>
                <wp:positionV relativeFrom="paragraph">
                  <wp:posOffset>363220</wp:posOffset>
                </wp:positionV>
                <wp:extent cx="6610350" cy="869950"/>
                <wp:effectExtent l="0" t="0" r="0" b="0"/>
                <wp:wrapTight wrapText="bothSides">
                  <wp:wrapPolygon edited="0">
                    <wp:start x="124" y="1419"/>
                    <wp:lineTo x="124" y="19866"/>
                    <wp:lineTo x="21413" y="19866"/>
                    <wp:lineTo x="21413" y="1419"/>
                    <wp:lineTo x="124" y="1419"/>
                  </wp:wrapPolygon>
                </wp:wrapTight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DD408" w14:textId="030A4791" w:rsidR="0000112E" w:rsidRPr="0068219C" w:rsidRDefault="00CE7123" w:rsidP="00821526">
                            <w:pPr>
                              <w:pStyle w:val="NewsletterSubhead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              </w:t>
                            </w:r>
                            <w:r w:rsidR="0068219C">
                              <w:rPr>
                                <w:sz w:val="52"/>
                                <w:szCs w:val="52"/>
                              </w:rPr>
                              <w:t xml:space="preserve">     </w:t>
                            </w:r>
                            <w:r w:rsidR="00F03613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DE293C" w:rsidRPr="0068219C">
                              <w:rPr>
                                <w:b/>
                                <w:sz w:val="52"/>
                                <w:szCs w:val="52"/>
                              </w:rPr>
                              <w:t>NEWSLETTER</w:t>
                            </w:r>
                          </w:p>
                          <w:p w14:paraId="3FBC10F8" w14:textId="6E6E5D79" w:rsidR="00DE293C" w:rsidRPr="00DE293C" w:rsidRDefault="00D404DC" w:rsidP="00821526">
                            <w:pPr>
                              <w:pStyle w:val="NewsletterSubhead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             </w:t>
                            </w:r>
                            <w:r w:rsidR="003531CD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="005C522D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515392">
                              <w:rPr>
                                <w:b/>
                                <w:sz w:val="52"/>
                                <w:szCs w:val="52"/>
                              </w:rPr>
                              <w:t>M</w:t>
                            </w:r>
                            <w:r w:rsidR="003531CD">
                              <w:rPr>
                                <w:b/>
                                <w:sz w:val="52"/>
                                <w:szCs w:val="52"/>
                              </w:rPr>
                              <w:t xml:space="preserve">ARCH </w:t>
                            </w:r>
                            <w:r w:rsidR="005C522D">
                              <w:rPr>
                                <w:b/>
                                <w:sz w:val="52"/>
                                <w:szCs w:val="52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51C7A" id="Text Box 15" o:spid="_x0000_s1028" type="#_x0000_t202" style="position:absolute;margin-left:25.5pt;margin-top:28.6pt;width:520.5pt;height:6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" filled="f" stroked="f">
                <v:textbox inset=",7.2pt,,7.2pt">
                  <w:txbxContent>
                    <w:p w14:paraId="57FDD408" w14:textId="030A4791" w:rsidR="0000112E" w:rsidRPr="0068219C" w:rsidRDefault="00CE7123" w:rsidP="00821526">
                      <w:pPr>
                        <w:pStyle w:val="NewsletterSubhead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              </w:t>
                      </w:r>
                      <w:r w:rsidR="0068219C">
                        <w:rPr>
                          <w:sz w:val="52"/>
                          <w:szCs w:val="52"/>
                        </w:rPr>
                        <w:t xml:space="preserve">     </w:t>
                      </w:r>
                      <w:r w:rsidR="00F03613">
                        <w:rPr>
                          <w:sz w:val="52"/>
                          <w:szCs w:val="52"/>
                        </w:rPr>
                        <w:t xml:space="preserve"> </w:t>
                      </w:r>
                      <w:r w:rsidR="00DE293C" w:rsidRPr="0068219C">
                        <w:rPr>
                          <w:b/>
                          <w:sz w:val="52"/>
                          <w:szCs w:val="52"/>
                        </w:rPr>
                        <w:t>NEWSLETTER</w:t>
                      </w:r>
                    </w:p>
                    <w:p w14:paraId="3FBC10F8" w14:textId="6E6E5D79" w:rsidR="00DE293C" w:rsidRPr="00DE293C" w:rsidRDefault="00D404DC" w:rsidP="00821526">
                      <w:pPr>
                        <w:pStyle w:val="NewsletterSubhead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 xml:space="preserve">                 </w:t>
                      </w:r>
                      <w:r w:rsidR="003531CD">
                        <w:rPr>
                          <w:b/>
                          <w:sz w:val="52"/>
                          <w:szCs w:val="52"/>
                        </w:rPr>
                        <w:t xml:space="preserve">   </w:t>
                      </w:r>
                      <w:r w:rsidR="005C522D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515392">
                        <w:rPr>
                          <w:b/>
                          <w:sz w:val="52"/>
                          <w:szCs w:val="52"/>
                        </w:rPr>
                        <w:t>M</w:t>
                      </w:r>
                      <w:r w:rsidR="003531CD">
                        <w:rPr>
                          <w:b/>
                          <w:sz w:val="52"/>
                          <w:szCs w:val="52"/>
                        </w:rPr>
                        <w:t xml:space="preserve">ARCH </w:t>
                      </w:r>
                      <w:r w:rsidR="005C522D">
                        <w:rPr>
                          <w:b/>
                          <w:sz w:val="52"/>
                          <w:szCs w:val="52"/>
                        </w:rPr>
                        <w:t>2025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8219C">
        <w:rPr>
          <w:rFonts w:ascii="Arial" w:hAnsi="Arial"/>
          <w:b/>
          <w:sz w:val="36"/>
        </w:rPr>
        <w:t xml:space="preserve">                                                                          </w:t>
      </w:r>
    </w:p>
    <w:p w14:paraId="4779D231" w14:textId="4F9C1AC8" w:rsidR="0082470D" w:rsidRDefault="0082470D" w:rsidP="005B3B3F">
      <w:pPr>
        <w:rPr>
          <w:rFonts w:ascii="Arial" w:hAnsi="Arial"/>
          <w:b/>
          <w:sz w:val="36"/>
        </w:rPr>
      </w:pPr>
    </w:p>
    <w:p w14:paraId="1E7165EE" w14:textId="07F9E974" w:rsidR="005B3B3F" w:rsidRPr="00B13F07" w:rsidRDefault="00D404DC" w:rsidP="005B3B3F">
      <w:pPr>
        <w:pBdr>
          <w:top w:val="single" w:sz="24" w:space="8" w:color="4F81BD" w:themeColor="accent1"/>
          <w:bottom w:val="single" w:sz="24" w:space="8" w:color="4F81BD" w:themeColor="accent1"/>
        </w:pBdr>
        <w:rPr>
          <w:b/>
          <w:bCs/>
          <w:color w:val="0070C0"/>
        </w:rPr>
      </w:pPr>
      <w:r>
        <w:rPr>
          <w:rFonts w:ascii="Arial" w:hAnsi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3C4968" wp14:editId="28F60144">
                <wp:simplePos x="0" y="0"/>
                <wp:positionH relativeFrom="page">
                  <wp:posOffset>393700</wp:posOffset>
                </wp:positionH>
                <wp:positionV relativeFrom="paragraph">
                  <wp:posOffset>81280</wp:posOffset>
                </wp:positionV>
                <wp:extent cx="1733550" cy="908050"/>
                <wp:effectExtent l="0" t="0" r="0" b="6350"/>
                <wp:wrapNone/>
                <wp:docPr id="1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A8EA5" w14:textId="77777777" w:rsidR="00D404DC" w:rsidRDefault="00DE293C" w:rsidP="003B57E6">
                            <w:pPr>
                              <w:pStyle w:val="CompanyName"/>
                            </w:pPr>
                            <w:r>
                              <w:t xml:space="preserve">    </w:t>
                            </w:r>
                            <w:r w:rsidR="00D404DC">
                              <w:t xml:space="preserve">             </w:t>
                            </w:r>
                          </w:p>
                          <w:p w14:paraId="6AD85D58" w14:textId="531664A7" w:rsidR="00D404DC" w:rsidRDefault="00D404DC" w:rsidP="003B57E6">
                            <w:pPr>
                              <w:pStyle w:val="CompanyName"/>
                            </w:pPr>
                            <w:r>
                              <w:t xml:space="preserve">                    </w:t>
                            </w:r>
                          </w:p>
                          <w:p w14:paraId="3D2EF383" w14:textId="4533624D" w:rsidR="00DE293C" w:rsidRDefault="00D404DC" w:rsidP="003B57E6">
                            <w:pPr>
                              <w:pStyle w:val="CompanyName"/>
                            </w:pPr>
                            <w:r>
                              <w:t xml:space="preserve">       </w:t>
                            </w:r>
                            <w:r w:rsidR="00DE293C">
                              <w:t xml:space="preserve">                              </w:t>
                            </w:r>
                          </w:p>
                          <w:p w14:paraId="4D40B7F0" w14:textId="349F0B1C" w:rsidR="003B57E6" w:rsidRPr="003B57E6" w:rsidRDefault="00DE293C" w:rsidP="003B57E6">
                            <w:pPr>
                              <w:pStyle w:val="CompanyName"/>
                            </w:pPr>
                            <w:r>
                              <w:t xml:space="preserve">     </w:t>
                            </w:r>
                            <w:r w:rsidR="00D404DC">
                              <w:rPr>
                                <w:noProof/>
                              </w:rPr>
                              <w:drawing>
                                <wp:inline distT="0" distB="0" distL="0" distR="0" wp14:anchorId="5479F7C1" wp14:editId="662284FF">
                                  <wp:extent cx="1003300" cy="935099"/>
                                  <wp:effectExtent l="0" t="0" r="6350" b="0"/>
                                  <wp:docPr id="704333279" name="Picture 7" descr="Thanksgiving Clipart F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anksgiving Clipart F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595" cy="941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C4968" id="Text Box 38" o:spid="_x0000_s1029" type="#_x0000_t202" style="position:absolute;margin-left:31pt;margin-top:6.4pt;width:136.5pt;height:71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" filled="f" stroked="f">
                <v:textbox>
                  <w:txbxContent>
                    <w:p w14:paraId="5FFA8EA5" w14:textId="77777777" w:rsidR="00D404DC" w:rsidRDefault="00DE293C" w:rsidP="003B57E6">
                      <w:pPr>
                        <w:pStyle w:val="CompanyName"/>
                      </w:pPr>
                      <w:r>
                        <w:t xml:space="preserve">    </w:t>
                      </w:r>
                      <w:r w:rsidR="00D404DC">
                        <w:t xml:space="preserve">             </w:t>
                      </w:r>
                    </w:p>
                    <w:p w14:paraId="6AD85D58" w14:textId="531664A7" w:rsidR="00D404DC" w:rsidRDefault="00D404DC" w:rsidP="003B57E6">
                      <w:pPr>
                        <w:pStyle w:val="CompanyName"/>
                      </w:pPr>
                      <w:r>
                        <w:t xml:space="preserve">                    </w:t>
                      </w:r>
                    </w:p>
                    <w:p w14:paraId="3D2EF383" w14:textId="4533624D" w:rsidR="00DE293C" w:rsidRDefault="00D404DC" w:rsidP="003B57E6">
                      <w:pPr>
                        <w:pStyle w:val="CompanyName"/>
                      </w:pPr>
                      <w:r>
                        <w:t xml:space="preserve">       </w:t>
                      </w:r>
                      <w:r w:rsidR="00DE293C">
                        <w:t xml:space="preserve">                              </w:t>
                      </w:r>
                    </w:p>
                    <w:p w14:paraId="4D40B7F0" w14:textId="349F0B1C" w:rsidR="003B57E6" w:rsidRPr="003B57E6" w:rsidRDefault="00DE293C" w:rsidP="003B57E6">
                      <w:pPr>
                        <w:pStyle w:val="CompanyName"/>
                      </w:pPr>
                      <w:r>
                        <w:t xml:space="preserve">     </w:t>
                      </w:r>
                      <w:r w:rsidR="00D404DC">
                        <w:rPr>
                          <w:noProof/>
                        </w:rPr>
                        <w:drawing>
                          <wp:inline distT="0" distB="0" distL="0" distR="0" wp14:anchorId="5479F7C1" wp14:editId="662284FF">
                            <wp:extent cx="1003300" cy="935099"/>
                            <wp:effectExtent l="0" t="0" r="6350" b="0"/>
                            <wp:docPr id="704333279" name="Picture 7" descr="Thanksgiving Clipart Fr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anksgiving Clipart Fr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595" cy="941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3B3F" w:rsidRPr="00B13F07">
        <w:rPr>
          <w:b/>
          <w:bCs/>
          <w:color w:val="0070C0"/>
        </w:rPr>
        <w:t xml:space="preserve">Myerstown Senior Center is located at </w:t>
      </w:r>
      <w:r w:rsidR="00630C9C">
        <w:rPr>
          <w:b/>
          <w:bCs/>
          <w:color w:val="0070C0"/>
        </w:rPr>
        <w:t>101 S</w:t>
      </w:r>
      <w:r w:rsidR="00F77CBC">
        <w:rPr>
          <w:b/>
          <w:bCs/>
          <w:color w:val="0070C0"/>
        </w:rPr>
        <w:t xml:space="preserve">. Railroad St </w:t>
      </w:r>
      <w:r w:rsidR="002A5AA6" w:rsidRPr="00B13F07">
        <w:rPr>
          <w:b/>
          <w:bCs/>
          <w:color w:val="0070C0"/>
        </w:rPr>
        <w:t xml:space="preserve">within </w:t>
      </w:r>
      <w:r w:rsidR="005B3B3F" w:rsidRPr="00B13F07">
        <w:rPr>
          <w:b/>
          <w:bCs/>
          <w:color w:val="0070C0"/>
        </w:rPr>
        <w:t xml:space="preserve">the Myerstown </w:t>
      </w:r>
      <w:r w:rsidR="00F77CBC">
        <w:rPr>
          <w:b/>
          <w:bCs/>
          <w:color w:val="0070C0"/>
        </w:rPr>
        <w:t>Borough Hall</w:t>
      </w:r>
      <w:r w:rsidR="002F7379">
        <w:rPr>
          <w:b/>
          <w:bCs/>
          <w:color w:val="0070C0"/>
        </w:rPr>
        <w:t xml:space="preserve"> on the 2</w:t>
      </w:r>
      <w:r w:rsidR="002F7379" w:rsidRPr="002F7379">
        <w:rPr>
          <w:b/>
          <w:bCs/>
          <w:color w:val="0070C0"/>
          <w:vertAlign w:val="superscript"/>
        </w:rPr>
        <w:t>nd</w:t>
      </w:r>
      <w:r w:rsidR="002F7379">
        <w:rPr>
          <w:b/>
          <w:bCs/>
          <w:color w:val="0070C0"/>
        </w:rPr>
        <w:t xml:space="preserve"> floor</w:t>
      </w:r>
      <w:r w:rsidR="005B3B3F" w:rsidRPr="00B13F07">
        <w:rPr>
          <w:b/>
          <w:bCs/>
          <w:color w:val="0070C0"/>
        </w:rPr>
        <w:t xml:space="preserve"> and is open to all Lebanon County seniors 60 years of age and over. </w:t>
      </w:r>
    </w:p>
    <w:p w14:paraId="7F600E1C" w14:textId="51AFBAC4" w:rsidR="005B3B3F" w:rsidRPr="00B13F07" w:rsidRDefault="005B3B3F" w:rsidP="005B3B3F">
      <w:pPr>
        <w:pBdr>
          <w:top w:val="single" w:sz="24" w:space="8" w:color="4F81BD" w:themeColor="accent1"/>
          <w:bottom w:val="single" w:sz="24" w:space="8" w:color="4F81BD" w:themeColor="accent1"/>
        </w:pBdr>
        <w:rPr>
          <w:b/>
          <w:bCs/>
          <w:color w:val="0070C0"/>
        </w:rPr>
      </w:pPr>
    </w:p>
    <w:p w14:paraId="230A4049" w14:textId="0360DC35" w:rsidR="005B3B3F" w:rsidRPr="001F716D" w:rsidRDefault="005B3B3F" w:rsidP="005B3B3F">
      <w:pPr>
        <w:pBdr>
          <w:top w:val="single" w:sz="24" w:space="8" w:color="4F81BD" w:themeColor="accent1"/>
          <w:bottom w:val="single" w:sz="24" w:space="8" w:color="4F81BD" w:themeColor="accent1"/>
        </w:pBdr>
        <w:rPr>
          <w:color w:val="4F81BD" w:themeColor="accent1"/>
        </w:rPr>
      </w:pPr>
      <w:r w:rsidRPr="00B13F07">
        <w:rPr>
          <w:rFonts w:ascii="Arial" w:hAnsi="Arial"/>
          <w:b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B50EA96" wp14:editId="1DB9612C">
                <wp:simplePos x="0" y="0"/>
                <wp:positionH relativeFrom="column">
                  <wp:align>right</wp:align>
                </wp:positionH>
                <wp:positionV relativeFrom="paragraph">
                  <wp:posOffset>1591310</wp:posOffset>
                </wp:positionV>
                <wp:extent cx="3124200" cy="2984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C25A7" w14:textId="77777777" w:rsidR="005B3B3F" w:rsidRPr="0080654C" w:rsidRDefault="005B3B3F" w:rsidP="005B3B3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065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COMMUNITY PHONE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0EA96" id="Text Box 2" o:spid="_x0000_s1030" type="#_x0000_t202" style="position:absolute;margin-left:194.8pt;margin-top:125.3pt;width:246pt;height:23.5pt;z-index:251698176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">
                <v:textbox>
                  <w:txbxContent>
                    <w:p w14:paraId="488C25A7" w14:textId="77777777" w:rsidR="005B3B3F" w:rsidRPr="0080654C" w:rsidRDefault="005B3B3F" w:rsidP="005B3B3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0654C">
                        <w:rPr>
                          <w:b/>
                          <w:bCs/>
                          <w:sz w:val="28"/>
                          <w:szCs w:val="28"/>
                        </w:rPr>
                        <w:t>COMMUNITY PHONE NUMBERS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3F07">
        <w:rPr>
          <w:b/>
          <w:bCs/>
          <w:color w:val="0070C0"/>
        </w:rPr>
        <w:t xml:space="preserve"> We offer both on and off-site activities such as day trips, social events, exercise programs, consumer education, bingo and daily meals offered 5 days a week.  Meal reservations need to be made by 11:00 AM on the previous business day.  Suggested donation for meals is $4.50.  No membership fee to join us.  We are open weekdays from 10:00</w:t>
      </w:r>
      <w:r w:rsidR="002A5AA6" w:rsidRPr="00B13F07">
        <w:rPr>
          <w:b/>
          <w:bCs/>
          <w:color w:val="0070C0"/>
        </w:rPr>
        <w:t xml:space="preserve"> </w:t>
      </w:r>
      <w:r w:rsidRPr="00B13F07">
        <w:rPr>
          <w:b/>
          <w:bCs/>
          <w:color w:val="0070C0"/>
        </w:rPr>
        <w:t>AM to 2:00 PM</w:t>
      </w:r>
      <w:r>
        <w:rPr>
          <w:color w:val="4F81BD" w:themeColor="accent1"/>
        </w:rPr>
        <w:t>.</w:t>
      </w:r>
      <w:r w:rsidR="00FE5D3D" w:rsidRPr="00FE5D3D">
        <w:t xml:space="preserve"> </w:t>
      </w:r>
    </w:p>
    <w:p w14:paraId="406266BD" w14:textId="06E43C0A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Lebanon County Area Agency on Aging:</w:t>
      </w:r>
    </w:p>
    <w:p w14:paraId="1A0C2513" w14:textId="2168CF9B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ab/>
      </w:r>
      <w:r w:rsidRPr="009F476B">
        <w:rPr>
          <w:rFonts w:ascii="Arial" w:hAnsi="Arial"/>
          <w:b/>
          <w:sz w:val="26"/>
          <w:szCs w:val="26"/>
        </w:rPr>
        <w:tab/>
      </w:r>
      <w:r w:rsidRPr="009F476B">
        <w:rPr>
          <w:rFonts w:ascii="Arial" w:hAnsi="Arial"/>
          <w:b/>
          <w:sz w:val="26"/>
          <w:szCs w:val="26"/>
        </w:rPr>
        <w:tab/>
        <w:t>717-273-9262</w:t>
      </w:r>
    </w:p>
    <w:p w14:paraId="5EF6F728" w14:textId="7B72C10A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Social Security Office: 1-800-</w:t>
      </w:r>
      <w:r w:rsidR="001A2528">
        <w:rPr>
          <w:rFonts w:ascii="Arial" w:hAnsi="Arial"/>
          <w:b/>
          <w:sz w:val="26"/>
          <w:szCs w:val="26"/>
        </w:rPr>
        <w:t>772-1213</w:t>
      </w:r>
    </w:p>
    <w:p w14:paraId="4374AEA5" w14:textId="771B861F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PACE-PACENET: 1-800-225-7223</w:t>
      </w:r>
      <w:r w:rsidR="00A24DF5" w:rsidRPr="00A24DF5">
        <w:t xml:space="preserve"> </w:t>
      </w:r>
    </w:p>
    <w:p w14:paraId="6E5CC61B" w14:textId="1B5C7993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Rent Rebate Office: 1-888-728-2937</w:t>
      </w:r>
    </w:p>
    <w:p w14:paraId="7828F5A9" w14:textId="04546132" w:rsidR="009F476B" w:rsidRP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Medicare: 1-800-633-4227</w:t>
      </w:r>
    </w:p>
    <w:p w14:paraId="56655E56" w14:textId="3EE4D837" w:rsidR="009F476B" w:rsidRDefault="009F476B" w:rsidP="009F476B">
      <w:pPr>
        <w:rPr>
          <w:rFonts w:ascii="Arial" w:hAnsi="Arial"/>
          <w:b/>
          <w:sz w:val="26"/>
          <w:szCs w:val="26"/>
        </w:rPr>
      </w:pPr>
      <w:r w:rsidRPr="009F476B">
        <w:rPr>
          <w:rFonts w:ascii="Arial" w:hAnsi="Arial"/>
          <w:b/>
          <w:sz w:val="26"/>
          <w:szCs w:val="26"/>
        </w:rPr>
        <w:t>Anti-Fraud Hotline: 1-855-303-9470</w:t>
      </w:r>
    </w:p>
    <w:p w14:paraId="0A7B98C3" w14:textId="18319380" w:rsidR="00634272" w:rsidRPr="006F176F" w:rsidRDefault="00634272" w:rsidP="0009625D">
      <w:pPr>
        <w:rPr>
          <w:rFonts w:ascii="Arial" w:hAnsi="Arial"/>
          <w:b/>
          <w:u w:val="single"/>
        </w:rPr>
      </w:pPr>
      <w:r w:rsidRPr="006F176F">
        <w:rPr>
          <w:rFonts w:ascii="Arial" w:hAnsi="Arial"/>
          <w:b/>
          <w:u w:val="single"/>
        </w:rPr>
        <w:t>TAX PREPARATION</w:t>
      </w:r>
    </w:p>
    <w:p w14:paraId="2DFFE124" w14:textId="4A4F78BF" w:rsidR="009A3BC2" w:rsidRDefault="00B54BB1" w:rsidP="0009625D">
      <w:pPr>
        <w:rPr>
          <w:rFonts w:ascii="Arial" w:hAnsi="Arial"/>
          <w:bCs/>
        </w:rPr>
      </w:pPr>
      <w:r>
        <w:rPr>
          <w:rFonts w:ascii="Arial" w:hAnsi="Arial"/>
          <w:bCs/>
        </w:rPr>
        <w:t>Call 717-644-9090.  Leave a message with your name, phone number, preferred site (Myerstown, Lebanon, Jonestown)</w:t>
      </w:r>
      <w:r w:rsidR="00230A73">
        <w:rPr>
          <w:rFonts w:ascii="Arial" w:hAnsi="Arial"/>
          <w:bCs/>
        </w:rPr>
        <w:t xml:space="preserve"> or search AARP site locator tool.</w:t>
      </w:r>
    </w:p>
    <w:p w14:paraId="0AB68E6D" w14:textId="77777777" w:rsidR="00DB49C4" w:rsidRDefault="00DB49C4" w:rsidP="0009625D">
      <w:pPr>
        <w:rPr>
          <w:rFonts w:ascii="Arial" w:hAnsi="Arial"/>
          <w:bCs/>
        </w:rPr>
      </w:pPr>
    </w:p>
    <w:p w14:paraId="01BC8028" w14:textId="09ED530A" w:rsidR="00280F47" w:rsidRDefault="00FD0692" w:rsidP="0009625D">
      <w:pPr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NEW PROGRAM INFORMATION</w:t>
      </w:r>
    </w:p>
    <w:p w14:paraId="50D67F09" w14:textId="4A5A922E" w:rsidR="00F07860" w:rsidRPr="00F07860" w:rsidRDefault="00FD0692" w:rsidP="00FD0692">
      <w:pPr>
        <w:pStyle w:val="ListParagraph"/>
        <w:numPr>
          <w:ilvl w:val="0"/>
          <w:numId w:val="6"/>
        </w:numPr>
        <w:rPr>
          <w:rFonts w:ascii="Arial" w:hAnsi="Arial"/>
          <w:bCs/>
        </w:rPr>
      </w:pPr>
      <w:r w:rsidRPr="00F07860">
        <w:rPr>
          <w:rFonts w:ascii="Arial" w:hAnsi="Arial"/>
          <w:b/>
        </w:rPr>
        <w:t>Open Gym Access</w:t>
      </w:r>
      <w:r w:rsidR="00DB49C4">
        <w:rPr>
          <w:rFonts w:ascii="Arial" w:hAnsi="Arial"/>
          <w:b/>
        </w:rPr>
        <w:t xml:space="preserve"> for Walking</w:t>
      </w:r>
      <w:r w:rsidRPr="00F07860">
        <w:rPr>
          <w:rFonts w:ascii="Arial" w:hAnsi="Arial"/>
          <w:b/>
        </w:rPr>
        <w:t xml:space="preserve"> </w:t>
      </w:r>
    </w:p>
    <w:p w14:paraId="7842C040" w14:textId="49F4D685" w:rsidR="000A4B80" w:rsidRDefault="002A6BCF" w:rsidP="00DB49C4">
      <w:pPr>
        <w:pStyle w:val="ListParagraph"/>
        <w:rPr>
          <w:rFonts w:ascii="Arial" w:hAnsi="Arial"/>
          <w:bCs/>
        </w:rPr>
      </w:pPr>
      <w:r>
        <w:rPr>
          <w:rFonts w:ascii="Arial" w:hAnsi="Arial"/>
          <w:bCs/>
        </w:rPr>
        <w:t>8:30</w:t>
      </w:r>
      <w:r w:rsidR="00FC4226">
        <w:rPr>
          <w:rFonts w:ascii="Arial" w:hAnsi="Arial"/>
          <w:bCs/>
        </w:rPr>
        <w:t>AM to 10:00AM daily</w:t>
      </w:r>
      <w:r w:rsidR="009B3E08">
        <w:rPr>
          <w:rFonts w:ascii="Arial" w:hAnsi="Arial"/>
          <w:bCs/>
        </w:rPr>
        <w:t>,</w:t>
      </w:r>
    </w:p>
    <w:p w14:paraId="3FAFFDCC" w14:textId="0897E58D" w:rsidR="00280F47" w:rsidRDefault="009B3E08" w:rsidP="006C1633">
      <w:pPr>
        <w:pStyle w:val="ListParagraph"/>
        <w:rPr>
          <w:rFonts w:ascii="Arial" w:hAnsi="Arial"/>
          <w:bCs/>
        </w:rPr>
      </w:pPr>
      <w:r>
        <w:rPr>
          <w:rFonts w:ascii="Arial" w:hAnsi="Arial"/>
          <w:bCs/>
        </w:rPr>
        <w:t>8:30</w:t>
      </w:r>
      <w:r w:rsidR="000A4B80">
        <w:rPr>
          <w:rFonts w:ascii="Arial" w:hAnsi="Arial"/>
          <w:bCs/>
        </w:rPr>
        <w:t>AM -2:00PM Wednesday</w:t>
      </w:r>
      <w:r w:rsidR="00E455CA">
        <w:rPr>
          <w:rFonts w:ascii="Arial" w:hAnsi="Arial"/>
          <w:bCs/>
        </w:rPr>
        <w:t xml:space="preserve"> &amp; Friday</w:t>
      </w:r>
    </w:p>
    <w:p w14:paraId="53E639E4" w14:textId="5DAFC8D9" w:rsidR="00E9504F" w:rsidRDefault="00F22FD7" w:rsidP="006C1633">
      <w:pPr>
        <w:pStyle w:val="ListParagraph"/>
        <w:rPr>
          <w:rFonts w:ascii="Arial" w:hAnsi="Arial"/>
          <w:bCs/>
        </w:rPr>
      </w:pPr>
      <w:r w:rsidRPr="009855A7">
        <w:rPr>
          <w:b/>
          <w:noProof/>
          <w:u w:val="single"/>
        </w:rPr>
        <w:drawing>
          <wp:anchor distT="0" distB="0" distL="114300" distR="114300" simplePos="0" relativeHeight="251701248" behindDoc="0" locked="0" layoutInCell="1" allowOverlap="1" wp14:anchorId="10882ED1" wp14:editId="0F24CDBD">
            <wp:simplePos x="0" y="0"/>
            <wp:positionH relativeFrom="margin">
              <wp:posOffset>6273800</wp:posOffset>
            </wp:positionH>
            <wp:positionV relativeFrom="paragraph">
              <wp:posOffset>-655320</wp:posOffset>
            </wp:positionV>
            <wp:extent cx="828675" cy="809625"/>
            <wp:effectExtent l="0" t="0" r="9525" b="9525"/>
            <wp:wrapNone/>
            <wp:docPr id="492391540" name="Picture 1" descr="A logo for a community ce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91540" name="Picture 1" descr="A logo for a community cen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F31B6" w14:textId="77777777" w:rsidR="00E9504F" w:rsidRDefault="00E9504F" w:rsidP="006C1633">
      <w:pPr>
        <w:pStyle w:val="ListParagraph"/>
        <w:rPr>
          <w:rFonts w:ascii="Arial" w:hAnsi="Arial"/>
          <w:bCs/>
        </w:rPr>
      </w:pPr>
    </w:p>
    <w:p w14:paraId="5BEC2FC3" w14:textId="21020FEE" w:rsidR="00E9504F" w:rsidRDefault="00E9504F" w:rsidP="006C1633">
      <w:pPr>
        <w:pStyle w:val="ListParagraph"/>
        <w:rPr>
          <w:rFonts w:ascii="Arial" w:hAnsi="Arial"/>
          <w:bCs/>
        </w:rPr>
      </w:pPr>
    </w:p>
    <w:p w14:paraId="6EE4EAA4" w14:textId="77777777" w:rsidR="00A34F04" w:rsidRPr="00FD0692" w:rsidRDefault="00A34F04" w:rsidP="00A34F04">
      <w:pPr>
        <w:pStyle w:val="ListParagraph"/>
        <w:rPr>
          <w:rFonts w:ascii="Arial" w:hAnsi="Arial"/>
          <w:bCs/>
        </w:rPr>
      </w:pPr>
    </w:p>
    <w:p w14:paraId="1C8AEE91" w14:textId="4D895333" w:rsidR="00280F47" w:rsidRDefault="00280F47" w:rsidP="0009625D">
      <w:pPr>
        <w:rPr>
          <w:rFonts w:ascii="Arial" w:hAnsi="Arial"/>
          <w:bCs/>
        </w:rPr>
      </w:pPr>
    </w:p>
    <w:p w14:paraId="206E5570" w14:textId="7E638922" w:rsidR="00280F47" w:rsidRDefault="00280F47" w:rsidP="0009625D">
      <w:pPr>
        <w:rPr>
          <w:rFonts w:ascii="Arial" w:hAnsi="Arial"/>
          <w:bCs/>
        </w:rPr>
      </w:pPr>
    </w:p>
    <w:p w14:paraId="2B9B858B" w14:textId="16F975F8" w:rsidR="00280F47" w:rsidRDefault="00280F47" w:rsidP="0009625D">
      <w:pPr>
        <w:rPr>
          <w:rFonts w:ascii="Arial" w:hAnsi="Arial"/>
          <w:bCs/>
        </w:rPr>
      </w:pPr>
    </w:p>
    <w:p w14:paraId="360E62BB" w14:textId="01DC708D" w:rsidR="00320F70" w:rsidRDefault="00D54CF0" w:rsidP="00D54CF0">
      <w:pPr>
        <w:pStyle w:val="ListParagraph"/>
        <w:numPr>
          <w:ilvl w:val="0"/>
          <w:numId w:val="3"/>
        </w:numPr>
        <w:rPr>
          <w:rFonts w:ascii="Arial" w:hAnsi="Arial"/>
          <w:b/>
        </w:rPr>
      </w:pPr>
      <w:r w:rsidRPr="0029677D">
        <w:rPr>
          <w:rFonts w:ascii="Arial" w:hAnsi="Arial"/>
          <w:b/>
        </w:rPr>
        <w:t>Pickleball</w:t>
      </w:r>
    </w:p>
    <w:p w14:paraId="64B66A3D" w14:textId="0BA6316F" w:rsidR="00EE5A5D" w:rsidRPr="0029677D" w:rsidRDefault="00EE5A5D" w:rsidP="00BB2227">
      <w:pPr>
        <w:pStyle w:val="ListParagraph"/>
        <w:rPr>
          <w:rFonts w:ascii="Arial" w:hAnsi="Arial"/>
          <w:b/>
        </w:rPr>
      </w:pPr>
      <w:r>
        <w:rPr>
          <w:rFonts w:ascii="Arial" w:hAnsi="Arial"/>
          <w:b/>
        </w:rPr>
        <w:t>Tuesday</w:t>
      </w:r>
      <w:r w:rsidR="00BB2227">
        <w:rPr>
          <w:rFonts w:ascii="Arial" w:hAnsi="Arial"/>
          <w:b/>
        </w:rPr>
        <w:t>s, 10:30</w:t>
      </w:r>
      <w:r w:rsidR="00A45685">
        <w:rPr>
          <w:rFonts w:ascii="Arial" w:hAnsi="Arial"/>
          <w:b/>
        </w:rPr>
        <w:t>AM</w:t>
      </w:r>
      <w:r w:rsidR="00BB2227">
        <w:rPr>
          <w:rFonts w:ascii="Arial" w:hAnsi="Arial"/>
          <w:b/>
        </w:rPr>
        <w:t xml:space="preserve"> – 12:30</w:t>
      </w:r>
      <w:r w:rsidR="00A45685">
        <w:rPr>
          <w:rFonts w:ascii="Arial" w:hAnsi="Arial"/>
          <w:b/>
        </w:rPr>
        <w:t>PM</w:t>
      </w:r>
    </w:p>
    <w:p w14:paraId="03C30BBC" w14:textId="0463F46A" w:rsidR="001F4BBF" w:rsidRDefault="003156B4" w:rsidP="003156B4">
      <w:pPr>
        <w:pStyle w:val="ListParagraph"/>
        <w:rPr>
          <w:rFonts w:ascii="Arial" w:hAnsi="Arial"/>
          <w:bCs/>
        </w:rPr>
      </w:pPr>
      <w:r w:rsidRPr="00BB2227">
        <w:rPr>
          <w:rFonts w:ascii="Arial" w:hAnsi="Arial"/>
          <w:b/>
        </w:rPr>
        <w:t>Thursday</w:t>
      </w:r>
      <w:r w:rsidR="00792CAF" w:rsidRPr="00BB2227">
        <w:rPr>
          <w:rFonts w:ascii="Arial" w:hAnsi="Arial"/>
          <w:b/>
        </w:rPr>
        <w:t>s</w:t>
      </w:r>
      <w:r w:rsidR="0009315E">
        <w:rPr>
          <w:rFonts w:ascii="Arial" w:hAnsi="Arial"/>
          <w:b/>
        </w:rPr>
        <w:t>,</w:t>
      </w:r>
      <w:r w:rsidRPr="00BB2227">
        <w:rPr>
          <w:rFonts w:ascii="Arial" w:hAnsi="Arial"/>
          <w:b/>
        </w:rPr>
        <w:t xml:space="preserve"> 10:30</w:t>
      </w:r>
      <w:r w:rsidR="00A45685">
        <w:rPr>
          <w:rFonts w:ascii="Arial" w:hAnsi="Arial"/>
          <w:b/>
        </w:rPr>
        <w:t>AM</w:t>
      </w:r>
      <w:r w:rsidR="00BB2227">
        <w:rPr>
          <w:rFonts w:ascii="Arial" w:hAnsi="Arial"/>
          <w:b/>
        </w:rPr>
        <w:t xml:space="preserve"> </w:t>
      </w:r>
      <w:r w:rsidRPr="00BB2227">
        <w:rPr>
          <w:rFonts w:ascii="Arial" w:hAnsi="Arial"/>
          <w:b/>
        </w:rPr>
        <w:t>-</w:t>
      </w:r>
      <w:r w:rsidR="00BB2227">
        <w:rPr>
          <w:rFonts w:ascii="Arial" w:hAnsi="Arial"/>
          <w:b/>
        </w:rPr>
        <w:t xml:space="preserve"> </w:t>
      </w:r>
      <w:r w:rsidRPr="00BB2227">
        <w:rPr>
          <w:rFonts w:ascii="Arial" w:hAnsi="Arial"/>
          <w:b/>
        </w:rPr>
        <w:t>12:30</w:t>
      </w:r>
      <w:r w:rsidR="00A45685">
        <w:rPr>
          <w:rFonts w:ascii="Arial" w:hAnsi="Arial"/>
          <w:b/>
        </w:rPr>
        <w:t>PM</w:t>
      </w:r>
      <w:r w:rsidR="001F4BBF">
        <w:rPr>
          <w:rFonts w:ascii="Arial" w:hAnsi="Arial"/>
          <w:bCs/>
        </w:rPr>
        <w:t xml:space="preserve"> </w:t>
      </w:r>
    </w:p>
    <w:p w14:paraId="6D2C030B" w14:textId="522BC48A" w:rsidR="001F4BBF" w:rsidRPr="003156B4" w:rsidRDefault="0029677D" w:rsidP="003156B4">
      <w:pPr>
        <w:pStyle w:val="ListParagraph"/>
        <w:rPr>
          <w:rFonts w:ascii="Arial" w:hAnsi="Arial"/>
          <w:bCs/>
          <w:u w:val="single"/>
        </w:rPr>
      </w:pPr>
      <w:r>
        <w:rPr>
          <w:rFonts w:ascii="Arial" w:hAnsi="Arial"/>
          <w:bCs/>
        </w:rPr>
        <w:t>Beginners</w:t>
      </w:r>
      <w:r w:rsidR="00C10D73">
        <w:rPr>
          <w:rFonts w:ascii="Arial" w:hAnsi="Arial"/>
          <w:bCs/>
        </w:rPr>
        <w:t xml:space="preserve"> </w:t>
      </w:r>
      <w:r w:rsidR="00ED6DC9">
        <w:rPr>
          <w:rFonts w:ascii="Arial" w:hAnsi="Arial"/>
          <w:bCs/>
        </w:rPr>
        <w:t>schedule available upon request</w:t>
      </w:r>
    </w:p>
    <w:p w14:paraId="1EE2DE00" w14:textId="2E4F89E4" w:rsidR="008A6DDE" w:rsidRDefault="008A6DDE" w:rsidP="00320F70">
      <w:pPr>
        <w:rPr>
          <w:rFonts w:ascii="Arial" w:hAnsi="Arial"/>
          <w:b/>
          <w:u w:val="single"/>
        </w:rPr>
      </w:pPr>
      <w:r w:rsidRPr="00320F70">
        <w:rPr>
          <w:rFonts w:ascii="Arial" w:hAnsi="Arial"/>
          <w:b/>
          <w:u w:val="single"/>
        </w:rPr>
        <w:t>SPECIAL PROGRAM</w:t>
      </w:r>
      <w:r w:rsidR="00320F70" w:rsidRPr="00320F70">
        <w:rPr>
          <w:rFonts w:ascii="Arial" w:hAnsi="Arial"/>
          <w:b/>
          <w:u w:val="single"/>
        </w:rPr>
        <w:t xml:space="preserve"> INFORMATION</w:t>
      </w:r>
    </w:p>
    <w:p w14:paraId="3910B2D5" w14:textId="5F97CD67" w:rsidR="000427FA" w:rsidRPr="000427FA" w:rsidRDefault="00782580" w:rsidP="004D4EFD">
      <w:pPr>
        <w:pStyle w:val="ListParagraph"/>
        <w:numPr>
          <w:ilvl w:val="0"/>
          <w:numId w:val="3"/>
        </w:numPr>
        <w:rPr>
          <w:rFonts w:ascii="Arial" w:hAnsi="Arial"/>
          <w:bCs/>
        </w:rPr>
      </w:pPr>
      <w:r w:rsidRPr="000427FA">
        <w:rPr>
          <w:rFonts w:ascii="Arial" w:hAnsi="Arial"/>
          <w:b/>
        </w:rPr>
        <w:t xml:space="preserve">Happy </w:t>
      </w:r>
      <w:r w:rsidR="0009315E">
        <w:rPr>
          <w:rFonts w:ascii="Arial" w:hAnsi="Arial"/>
          <w:b/>
        </w:rPr>
        <w:t xml:space="preserve">March </w:t>
      </w:r>
      <w:proofErr w:type="gramStart"/>
      <w:r w:rsidRPr="000427FA">
        <w:rPr>
          <w:rFonts w:ascii="Arial" w:hAnsi="Arial"/>
          <w:b/>
        </w:rPr>
        <w:t>Luncheon @</w:t>
      </w:r>
      <w:proofErr w:type="gramEnd"/>
      <w:r w:rsidRPr="000427FA">
        <w:rPr>
          <w:rFonts w:ascii="Arial" w:hAnsi="Arial"/>
          <w:b/>
        </w:rPr>
        <w:t xml:space="preserve"> </w:t>
      </w:r>
      <w:r w:rsidR="0009315E">
        <w:rPr>
          <w:rFonts w:ascii="Arial" w:hAnsi="Arial"/>
          <w:b/>
        </w:rPr>
        <w:t>Country Fare</w:t>
      </w:r>
      <w:r w:rsidR="000427FA">
        <w:rPr>
          <w:rFonts w:ascii="Arial" w:hAnsi="Arial"/>
          <w:b/>
        </w:rPr>
        <w:t>*</w:t>
      </w:r>
    </w:p>
    <w:p w14:paraId="035F5CE2" w14:textId="07720923" w:rsidR="00782580" w:rsidRDefault="00782580" w:rsidP="000427FA">
      <w:pPr>
        <w:pStyle w:val="ListParagraph"/>
        <w:rPr>
          <w:rFonts w:ascii="Arial" w:hAnsi="Arial"/>
          <w:bCs/>
        </w:rPr>
      </w:pPr>
      <w:r w:rsidRPr="000427FA">
        <w:rPr>
          <w:rFonts w:ascii="Arial" w:hAnsi="Arial"/>
          <w:bCs/>
        </w:rPr>
        <w:t xml:space="preserve">Wednesday, </w:t>
      </w:r>
      <w:r w:rsidR="00052B69">
        <w:rPr>
          <w:rFonts w:ascii="Arial" w:hAnsi="Arial"/>
          <w:bCs/>
        </w:rPr>
        <w:t>3</w:t>
      </w:r>
      <w:r w:rsidR="00A53F8D">
        <w:rPr>
          <w:rFonts w:ascii="Arial" w:hAnsi="Arial"/>
          <w:bCs/>
        </w:rPr>
        <w:t xml:space="preserve">/5 </w:t>
      </w:r>
      <w:r w:rsidRPr="000427FA">
        <w:rPr>
          <w:rFonts w:ascii="Arial" w:hAnsi="Arial"/>
          <w:bCs/>
        </w:rPr>
        <w:t>@ 12:00 PM</w:t>
      </w:r>
      <w:r w:rsidR="003D5BD8" w:rsidRPr="000427FA">
        <w:rPr>
          <w:rFonts w:ascii="Arial" w:hAnsi="Arial"/>
          <w:bCs/>
        </w:rPr>
        <w:t xml:space="preserve"> (Sign up by</w:t>
      </w:r>
      <w:r w:rsidR="00455402">
        <w:rPr>
          <w:rFonts w:ascii="Arial" w:hAnsi="Arial"/>
          <w:bCs/>
        </w:rPr>
        <w:t xml:space="preserve"> </w:t>
      </w:r>
      <w:r w:rsidR="00052B69">
        <w:rPr>
          <w:rFonts w:ascii="Arial" w:hAnsi="Arial"/>
          <w:bCs/>
        </w:rPr>
        <w:t>2</w:t>
      </w:r>
      <w:r w:rsidR="00A53F8D">
        <w:rPr>
          <w:rFonts w:ascii="Arial" w:hAnsi="Arial"/>
          <w:bCs/>
        </w:rPr>
        <w:t>/</w:t>
      </w:r>
      <w:r w:rsidR="00455402">
        <w:rPr>
          <w:rFonts w:ascii="Arial" w:hAnsi="Arial"/>
          <w:bCs/>
        </w:rPr>
        <w:t>2</w:t>
      </w:r>
      <w:r w:rsidR="00052B69">
        <w:rPr>
          <w:rFonts w:ascii="Arial" w:hAnsi="Arial"/>
          <w:bCs/>
        </w:rPr>
        <w:t>6</w:t>
      </w:r>
      <w:r w:rsidR="003D5BD8" w:rsidRPr="000427FA">
        <w:rPr>
          <w:rFonts w:ascii="Arial" w:hAnsi="Arial"/>
          <w:bCs/>
        </w:rPr>
        <w:t>)</w:t>
      </w:r>
    </w:p>
    <w:p w14:paraId="47DD1920" w14:textId="672BAE81" w:rsidR="00E70139" w:rsidRDefault="00240AEF" w:rsidP="007F1298">
      <w:pPr>
        <w:pStyle w:val="ListParagraph"/>
        <w:numPr>
          <w:ilvl w:val="0"/>
          <w:numId w:val="3"/>
        </w:numPr>
        <w:rPr>
          <w:rFonts w:ascii="Arial" w:hAnsi="Arial"/>
          <w:b/>
        </w:rPr>
      </w:pPr>
      <w:r>
        <w:rPr>
          <w:rFonts w:ascii="Arial" w:hAnsi="Arial"/>
          <w:b/>
        </w:rPr>
        <w:t>Bible Study</w:t>
      </w:r>
    </w:p>
    <w:p w14:paraId="1F517082" w14:textId="72F62E42" w:rsidR="008F6590" w:rsidRPr="0066447D" w:rsidRDefault="0066447D" w:rsidP="00E70139">
      <w:pPr>
        <w:pStyle w:val="ListParagraph"/>
        <w:rPr>
          <w:rFonts w:ascii="Arial" w:hAnsi="Arial"/>
          <w:bCs/>
        </w:rPr>
      </w:pPr>
      <w:r>
        <w:rPr>
          <w:rFonts w:ascii="Arial" w:hAnsi="Arial"/>
          <w:b/>
        </w:rPr>
        <w:t>-</w:t>
      </w:r>
      <w:r w:rsidR="00E70139" w:rsidRPr="0066447D">
        <w:rPr>
          <w:rFonts w:ascii="Arial" w:hAnsi="Arial"/>
          <w:bCs/>
        </w:rPr>
        <w:t xml:space="preserve">Tuesday 3/4 @ 1:00 PM </w:t>
      </w:r>
      <w:r w:rsidR="008F6590" w:rsidRPr="0066447D">
        <w:rPr>
          <w:rFonts w:ascii="Arial" w:hAnsi="Arial"/>
          <w:bCs/>
        </w:rPr>
        <w:t>with Pastor Keener</w:t>
      </w:r>
    </w:p>
    <w:p w14:paraId="6F0BD603" w14:textId="014B0A8E" w:rsidR="0066447D" w:rsidRDefault="0066447D" w:rsidP="00E70139">
      <w:pPr>
        <w:pStyle w:val="ListParagraph"/>
        <w:rPr>
          <w:rFonts w:ascii="Arial" w:hAnsi="Arial"/>
          <w:bCs/>
        </w:rPr>
      </w:pPr>
      <w:r w:rsidRPr="0066447D">
        <w:rPr>
          <w:rFonts w:ascii="Arial" w:hAnsi="Arial"/>
          <w:bCs/>
        </w:rPr>
        <w:t>-</w:t>
      </w:r>
      <w:r w:rsidR="008F6590" w:rsidRPr="0066447D">
        <w:rPr>
          <w:rFonts w:ascii="Arial" w:hAnsi="Arial"/>
          <w:bCs/>
        </w:rPr>
        <w:t>Tuesday 3/18 with Pastor Bitner</w:t>
      </w:r>
    </w:p>
    <w:p w14:paraId="29081D3B" w14:textId="45298E6E" w:rsidR="00C13B98" w:rsidRDefault="00E57031" w:rsidP="0066447D">
      <w:pPr>
        <w:pStyle w:val="ListParagraph"/>
        <w:numPr>
          <w:ilvl w:val="0"/>
          <w:numId w:val="3"/>
        </w:numPr>
        <w:rPr>
          <w:rFonts w:ascii="Arial" w:hAnsi="Arial"/>
          <w:b/>
        </w:rPr>
      </w:pPr>
      <w:r>
        <w:rPr>
          <w:rFonts w:ascii="Arial" w:hAnsi="Arial"/>
          <w:b/>
        </w:rPr>
        <w:t>Bingo</w:t>
      </w:r>
      <w:r w:rsidR="004F0E03">
        <w:rPr>
          <w:rFonts w:ascii="Arial" w:hAnsi="Arial"/>
          <w:b/>
        </w:rPr>
        <w:t>* (</w:t>
      </w:r>
      <w:r w:rsidR="00250B93">
        <w:rPr>
          <w:rFonts w:ascii="Arial" w:hAnsi="Arial"/>
          <w:b/>
        </w:rPr>
        <w:t xml:space="preserve">new </w:t>
      </w:r>
      <w:r w:rsidR="004F0E03">
        <w:rPr>
          <w:rFonts w:ascii="Arial" w:hAnsi="Arial"/>
          <w:b/>
        </w:rPr>
        <w:t>extended</w:t>
      </w:r>
      <w:r w:rsidR="00250B93">
        <w:rPr>
          <w:rFonts w:ascii="Arial" w:hAnsi="Arial"/>
          <w:b/>
        </w:rPr>
        <w:t xml:space="preserve"> time</w:t>
      </w:r>
      <w:r w:rsidR="004F0E03">
        <w:rPr>
          <w:rFonts w:ascii="Arial" w:hAnsi="Arial"/>
          <w:b/>
        </w:rPr>
        <w:t>)</w:t>
      </w:r>
    </w:p>
    <w:p w14:paraId="57E16D98" w14:textId="4A566A9E" w:rsidR="00605136" w:rsidRDefault="00605136" w:rsidP="00605136">
      <w:pPr>
        <w:pStyle w:val="ListParagraph"/>
        <w:rPr>
          <w:rFonts w:ascii="Arial" w:hAnsi="Arial"/>
          <w:bCs/>
        </w:rPr>
      </w:pPr>
      <w:r w:rsidRPr="00A13848">
        <w:rPr>
          <w:rFonts w:ascii="Arial" w:hAnsi="Arial"/>
          <w:bCs/>
        </w:rPr>
        <w:t xml:space="preserve">Fridays 10:30-11:45 </w:t>
      </w:r>
      <w:r w:rsidR="000A1E92" w:rsidRPr="00A13848">
        <w:rPr>
          <w:rFonts w:ascii="Arial" w:hAnsi="Arial"/>
          <w:bCs/>
        </w:rPr>
        <w:t>AM, $</w:t>
      </w:r>
      <w:r w:rsidRPr="00A13848">
        <w:rPr>
          <w:rFonts w:ascii="Arial" w:hAnsi="Arial"/>
          <w:bCs/>
        </w:rPr>
        <w:t>3 to play for prizes</w:t>
      </w:r>
    </w:p>
    <w:p w14:paraId="24F5D111" w14:textId="18B4B6E7" w:rsidR="0066447D" w:rsidRPr="0066447D" w:rsidRDefault="0066447D" w:rsidP="0066447D">
      <w:pPr>
        <w:pStyle w:val="ListParagraph"/>
        <w:numPr>
          <w:ilvl w:val="0"/>
          <w:numId w:val="3"/>
        </w:numPr>
        <w:rPr>
          <w:rFonts w:ascii="Arial" w:hAnsi="Arial"/>
          <w:b/>
        </w:rPr>
      </w:pPr>
      <w:r w:rsidRPr="0066447D">
        <w:rPr>
          <w:rFonts w:ascii="Arial" w:hAnsi="Arial"/>
          <w:b/>
        </w:rPr>
        <w:t>Spring Social &amp; Pizza Lunch</w:t>
      </w:r>
      <w:r>
        <w:rPr>
          <w:rFonts w:ascii="Arial" w:hAnsi="Arial"/>
          <w:b/>
        </w:rPr>
        <w:t>*</w:t>
      </w:r>
    </w:p>
    <w:p w14:paraId="51C8A812" w14:textId="173C6FFC" w:rsidR="0066447D" w:rsidRDefault="0066447D" w:rsidP="0066447D">
      <w:pPr>
        <w:pStyle w:val="ListParagraph"/>
        <w:rPr>
          <w:rFonts w:ascii="Arial" w:hAnsi="Arial"/>
          <w:bCs/>
        </w:rPr>
      </w:pPr>
      <w:r>
        <w:rPr>
          <w:rFonts w:ascii="Arial" w:hAnsi="Arial"/>
          <w:bCs/>
        </w:rPr>
        <w:t>Wednesday, 3/19 @ 11:00 AM</w:t>
      </w:r>
    </w:p>
    <w:p w14:paraId="689168F4" w14:textId="1399B395" w:rsidR="00935103" w:rsidRPr="00FE1FF7" w:rsidRDefault="00935103" w:rsidP="00935103">
      <w:pPr>
        <w:pStyle w:val="ListParagraph"/>
        <w:numPr>
          <w:ilvl w:val="0"/>
          <w:numId w:val="3"/>
        </w:numPr>
        <w:rPr>
          <w:rFonts w:ascii="Arial" w:hAnsi="Arial"/>
          <w:b/>
        </w:rPr>
      </w:pPr>
      <w:r w:rsidRPr="00FE1FF7">
        <w:rPr>
          <w:rFonts w:ascii="Arial" w:hAnsi="Arial"/>
          <w:b/>
        </w:rPr>
        <w:t>Soup &amp; Sandwich Special Meal</w:t>
      </w:r>
      <w:r w:rsidR="001E5F28" w:rsidRPr="00FE1FF7">
        <w:rPr>
          <w:rFonts w:ascii="Arial" w:hAnsi="Arial"/>
          <w:b/>
        </w:rPr>
        <w:t>*</w:t>
      </w:r>
    </w:p>
    <w:p w14:paraId="4BE56B0C" w14:textId="1C8F3F8D" w:rsidR="001E5F28" w:rsidRDefault="001E5F28" w:rsidP="001E5F28">
      <w:pPr>
        <w:pStyle w:val="ListParagraph"/>
        <w:rPr>
          <w:rFonts w:ascii="Arial" w:hAnsi="Arial"/>
          <w:bCs/>
        </w:rPr>
      </w:pPr>
      <w:r>
        <w:rPr>
          <w:rFonts w:ascii="Arial" w:hAnsi="Arial"/>
          <w:bCs/>
        </w:rPr>
        <w:t>Thursday,</w:t>
      </w:r>
      <w:r w:rsidR="004F37A4">
        <w:rPr>
          <w:rFonts w:ascii="Arial" w:hAnsi="Arial"/>
          <w:bCs/>
        </w:rPr>
        <w:t>3</w:t>
      </w:r>
      <w:r w:rsidR="000C1B81">
        <w:rPr>
          <w:rFonts w:ascii="Arial" w:hAnsi="Arial"/>
          <w:bCs/>
        </w:rPr>
        <w:t>/20</w:t>
      </w:r>
      <w:r>
        <w:rPr>
          <w:rFonts w:ascii="Arial" w:hAnsi="Arial"/>
          <w:bCs/>
        </w:rPr>
        <w:t xml:space="preserve">.  Order by </w:t>
      </w:r>
      <w:r w:rsidR="004F37A4">
        <w:rPr>
          <w:rFonts w:ascii="Arial" w:hAnsi="Arial"/>
          <w:bCs/>
        </w:rPr>
        <w:t>3</w:t>
      </w:r>
      <w:r w:rsidR="000C1B81">
        <w:rPr>
          <w:rFonts w:ascii="Arial" w:hAnsi="Arial"/>
          <w:bCs/>
        </w:rPr>
        <w:t>/13</w:t>
      </w:r>
      <w:r w:rsidR="00161220">
        <w:rPr>
          <w:rFonts w:ascii="Arial" w:hAnsi="Arial"/>
          <w:bCs/>
        </w:rPr>
        <w:t>.</w:t>
      </w:r>
    </w:p>
    <w:p w14:paraId="68373E02" w14:textId="545D05B8" w:rsidR="00B216A9" w:rsidRDefault="00B216A9" w:rsidP="001E5F28">
      <w:pPr>
        <w:pStyle w:val="ListParagraph"/>
        <w:rPr>
          <w:rFonts w:ascii="Arial" w:hAnsi="Arial"/>
          <w:bCs/>
        </w:rPr>
      </w:pPr>
      <w:r w:rsidRPr="002A6395">
        <w:rPr>
          <w:rFonts w:ascii="Arial" w:hAnsi="Arial"/>
          <w:b/>
        </w:rPr>
        <w:t>Menu</w:t>
      </w:r>
      <w:r>
        <w:rPr>
          <w:rFonts w:ascii="Arial" w:hAnsi="Arial"/>
          <w:bCs/>
        </w:rPr>
        <w:t>:</w:t>
      </w:r>
      <w:r w:rsidR="004F37A4">
        <w:rPr>
          <w:rFonts w:ascii="Arial" w:hAnsi="Arial"/>
          <w:bCs/>
        </w:rPr>
        <w:t xml:space="preserve"> </w:t>
      </w:r>
      <w:r w:rsidR="003D6A7C">
        <w:rPr>
          <w:rFonts w:ascii="Arial" w:hAnsi="Arial"/>
          <w:bCs/>
        </w:rPr>
        <w:t>NE Clam Chowder,</w:t>
      </w:r>
      <w:r w:rsidR="00D36B02">
        <w:rPr>
          <w:rFonts w:ascii="Arial" w:hAnsi="Arial"/>
          <w:bCs/>
        </w:rPr>
        <w:t xml:space="preserve"> Tomato Bisque, </w:t>
      </w:r>
      <w:r w:rsidR="004F37A4">
        <w:rPr>
          <w:rFonts w:ascii="Arial" w:hAnsi="Arial"/>
          <w:bCs/>
        </w:rPr>
        <w:t>Tuna Salad</w:t>
      </w:r>
      <w:r w:rsidR="005D2D90">
        <w:rPr>
          <w:rFonts w:ascii="Arial" w:hAnsi="Arial"/>
          <w:bCs/>
        </w:rPr>
        <w:t xml:space="preserve"> Sandwich</w:t>
      </w:r>
      <w:r w:rsidR="00FB5A12">
        <w:rPr>
          <w:rFonts w:ascii="Arial" w:hAnsi="Arial"/>
          <w:bCs/>
        </w:rPr>
        <w:t>, Coleslaw</w:t>
      </w:r>
      <w:r w:rsidR="005F23F6">
        <w:rPr>
          <w:rFonts w:ascii="Arial" w:hAnsi="Arial"/>
          <w:bCs/>
        </w:rPr>
        <w:t xml:space="preserve">, </w:t>
      </w:r>
      <w:r w:rsidR="005D2D90">
        <w:rPr>
          <w:rFonts w:ascii="Arial" w:hAnsi="Arial"/>
          <w:bCs/>
        </w:rPr>
        <w:t>Lemon Meringue</w:t>
      </w:r>
      <w:r w:rsidR="005F23F6">
        <w:rPr>
          <w:rFonts w:ascii="Arial" w:hAnsi="Arial"/>
          <w:bCs/>
        </w:rPr>
        <w:t>, Milk</w:t>
      </w:r>
    </w:p>
    <w:p w14:paraId="03E7E04B" w14:textId="1E09298A" w:rsidR="00A25176" w:rsidRDefault="00A25176" w:rsidP="001E5F28">
      <w:pPr>
        <w:pStyle w:val="ListParagraph"/>
        <w:rPr>
          <w:rFonts w:ascii="Arial" w:hAnsi="Arial"/>
          <w:bCs/>
        </w:rPr>
      </w:pPr>
      <w:r>
        <w:rPr>
          <w:rFonts w:ascii="Arial" w:hAnsi="Arial"/>
          <w:bCs/>
        </w:rPr>
        <w:t>Suggested Donation: $4.50</w:t>
      </w:r>
    </w:p>
    <w:p w14:paraId="2EB69426" w14:textId="6C17DB36" w:rsidR="005255CC" w:rsidRPr="005255CC" w:rsidRDefault="00380BAE" w:rsidP="00392076">
      <w:pPr>
        <w:pStyle w:val="ListParagraph"/>
        <w:numPr>
          <w:ilvl w:val="0"/>
          <w:numId w:val="3"/>
        </w:numPr>
        <w:rPr>
          <w:rFonts w:ascii="Arial" w:hAnsi="Arial"/>
          <w:bCs/>
        </w:rPr>
      </w:pPr>
      <w:r w:rsidRPr="005255CC">
        <w:rPr>
          <w:rFonts w:ascii="Arial" w:hAnsi="Arial"/>
          <w:b/>
        </w:rPr>
        <w:t>“</w:t>
      </w:r>
      <w:r w:rsidR="005D2D90" w:rsidRPr="005255CC">
        <w:rPr>
          <w:rFonts w:ascii="Arial" w:hAnsi="Arial"/>
          <w:b/>
        </w:rPr>
        <w:t>Elder Fraud &amp; S</w:t>
      </w:r>
      <w:r w:rsidR="005255CC" w:rsidRPr="005255CC">
        <w:rPr>
          <w:rFonts w:ascii="Arial" w:hAnsi="Arial"/>
          <w:b/>
        </w:rPr>
        <w:t>cams</w:t>
      </w:r>
      <w:r w:rsidRPr="005255CC">
        <w:rPr>
          <w:rFonts w:ascii="Arial" w:hAnsi="Arial"/>
          <w:b/>
        </w:rPr>
        <w:t>” Present</w:t>
      </w:r>
      <w:r w:rsidR="005255CC" w:rsidRPr="005255CC">
        <w:rPr>
          <w:rFonts w:ascii="Arial" w:hAnsi="Arial"/>
          <w:b/>
        </w:rPr>
        <w:t>ed by FBI Agent</w:t>
      </w:r>
      <w:r w:rsidR="00F90F83">
        <w:rPr>
          <w:rFonts w:ascii="Arial" w:hAnsi="Arial"/>
          <w:b/>
        </w:rPr>
        <w:t xml:space="preserve"> </w:t>
      </w:r>
    </w:p>
    <w:p w14:paraId="1F16676E" w14:textId="260D242F" w:rsidR="002B6581" w:rsidRPr="005255CC" w:rsidRDefault="00790CCF" w:rsidP="005255CC">
      <w:pPr>
        <w:pStyle w:val="ListParagraph"/>
        <w:rPr>
          <w:rFonts w:ascii="Arial" w:hAnsi="Arial"/>
          <w:bCs/>
        </w:rPr>
      </w:pPr>
      <w:r>
        <w:rPr>
          <w:rFonts w:ascii="Arial" w:hAnsi="Arial"/>
          <w:bCs/>
        </w:rPr>
        <w:t>T</w:t>
      </w:r>
      <w:r w:rsidR="002B6581" w:rsidRPr="005255CC">
        <w:rPr>
          <w:rFonts w:ascii="Arial" w:hAnsi="Arial"/>
          <w:bCs/>
        </w:rPr>
        <w:t xml:space="preserve">uesday, </w:t>
      </w:r>
      <w:r w:rsidR="005255CC">
        <w:rPr>
          <w:rFonts w:ascii="Arial" w:hAnsi="Arial"/>
          <w:bCs/>
        </w:rPr>
        <w:t>3</w:t>
      </w:r>
      <w:r w:rsidR="002B6581" w:rsidRPr="005255CC">
        <w:rPr>
          <w:rFonts w:ascii="Arial" w:hAnsi="Arial"/>
          <w:bCs/>
        </w:rPr>
        <w:t>/25 @ 11:00 AM</w:t>
      </w:r>
    </w:p>
    <w:p w14:paraId="3E388B53" w14:textId="3E443EB0" w:rsidR="006B6403" w:rsidRPr="002A6395" w:rsidRDefault="006B6403" w:rsidP="002A6395">
      <w:pPr>
        <w:rPr>
          <w:rFonts w:ascii="Arial" w:hAnsi="Arial"/>
          <w:b/>
          <w:u w:val="single"/>
        </w:rPr>
      </w:pPr>
      <w:r w:rsidRPr="002A6395">
        <w:rPr>
          <w:rFonts w:ascii="Arial" w:hAnsi="Arial"/>
          <w:b/>
          <w:u w:val="single"/>
        </w:rPr>
        <w:t>UPCOMING EVENTS</w:t>
      </w:r>
    </w:p>
    <w:p w14:paraId="5351DA6B" w14:textId="1E2DB829" w:rsidR="006B6403" w:rsidRPr="000304FA" w:rsidRDefault="0066417F" w:rsidP="002B6581">
      <w:pPr>
        <w:pStyle w:val="ListParagraph"/>
        <w:rPr>
          <w:rFonts w:ascii="Arial" w:hAnsi="Arial"/>
          <w:bCs/>
          <w:sz w:val="22"/>
          <w:szCs w:val="22"/>
        </w:rPr>
      </w:pPr>
      <w:r w:rsidRPr="000304FA">
        <w:rPr>
          <w:rFonts w:ascii="Arial" w:hAnsi="Arial"/>
          <w:bCs/>
          <w:sz w:val="22"/>
          <w:szCs w:val="22"/>
        </w:rPr>
        <w:t>4/2</w:t>
      </w:r>
      <w:r w:rsidR="00C35933" w:rsidRPr="000304FA">
        <w:rPr>
          <w:rFonts w:ascii="Arial" w:hAnsi="Arial"/>
          <w:bCs/>
          <w:sz w:val="22"/>
          <w:szCs w:val="22"/>
        </w:rPr>
        <w:t xml:space="preserve"> –</w:t>
      </w:r>
      <w:r w:rsidRPr="000304FA">
        <w:rPr>
          <w:rFonts w:ascii="Arial" w:hAnsi="Arial"/>
          <w:bCs/>
          <w:sz w:val="22"/>
          <w:szCs w:val="22"/>
        </w:rPr>
        <w:t xml:space="preserve">April </w:t>
      </w:r>
      <w:r w:rsidR="00C35933" w:rsidRPr="000304FA">
        <w:rPr>
          <w:rFonts w:ascii="Arial" w:hAnsi="Arial"/>
          <w:bCs/>
          <w:sz w:val="22"/>
          <w:szCs w:val="22"/>
        </w:rPr>
        <w:t xml:space="preserve">Luncheon @ </w:t>
      </w:r>
      <w:proofErr w:type="spellStart"/>
      <w:r w:rsidRPr="000304FA">
        <w:rPr>
          <w:rFonts w:ascii="Arial" w:hAnsi="Arial"/>
          <w:bCs/>
          <w:sz w:val="22"/>
          <w:szCs w:val="22"/>
        </w:rPr>
        <w:t>Brickerville</w:t>
      </w:r>
      <w:proofErr w:type="spellEnd"/>
      <w:r w:rsidR="00996374" w:rsidRPr="000304FA">
        <w:rPr>
          <w:rFonts w:ascii="Arial" w:hAnsi="Arial"/>
          <w:bCs/>
          <w:sz w:val="22"/>
          <w:szCs w:val="22"/>
        </w:rPr>
        <w:t>*</w:t>
      </w:r>
    </w:p>
    <w:p w14:paraId="5EEB64EB" w14:textId="13AC4B7A" w:rsidR="00C35933" w:rsidRPr="000304FA" w:rsidRDefault="0066417F" w:rsidP="002B6581">
      <w:pPr>
        <w:pStyle w:val="ListParagraph"/>
        <w:rPr>
          <w:rFonts w:ascii="Arial" w:hAnsi="Arial"/>
          <w:bCs/>
          <w:sz w:val="22"/>
          <w:szCs w:val="22"/>
        </w:rPr>
      </w:pPr>
      <w:r w:rsidRPr="000304FA">
        <w:rPr>
          <w:rFonts w:ascii="Arial" w:hAnsi="Arial"/>
          <w:bCs/>
          <w:sz w:val="22"/>
          <w:szCs w:val="22"/>
        </w:rPr>
        <w:t>4/9</w:t>
      </w:r>
      <w:r w:rsidR="008E1C76" w:rsidRPr="000304FA">
        <w:rPr>
          <w:rFonts w:ascii="Arial" w:hAnsi="Arial"/>
          <w:bCs/>
          <w:sz w:val="22"/>
          <w:szCs w:val="22"/>
        </w:rPr>
        <w:t xml:space="preserve"> </w:t>
      </w:r>
      <w:r w:rsidRPr="000304FA">
        <w:rPr>
          <w:rFonts w:ascii="Arial" w:hAnsi="Arial"/>
          <w:bCs/>
          <w:sz w:val="22"/>
          <w:szCs w:val="22"/>
        </w:rPr>
        <w:t>–</w:t>
      </w:r>
      <w:r w:rsidR="008E1C76" w:rsidRPr="000304FA">
        <w:rPr>
          <w:rFonts w:ascii="Arial" w:hAnsi="Arial"/>
          <w:bCs/>
          <w:sz w:val="22"/>
          <w:szCs w:val="22"/>
        </w:rPr>
        <w:t xml:space="preserve"> </w:t>
      </w:r>
      <w:r w:rsidRPr="000304FA">
        <w:rPr>
          <w:rFonts w:ascii="Arial" w:hAnsi="Arial"/>
          <w:bCs/>
          <w:sz w:val="22"/>
          <w:szCs w:val="22"/>
        </w:rPr>
        <w:t>Easter Banquet @ Neptune</w:t>
      </w:r>
      <w:r w:rsidR="00C81D73" w:rsidRPr="000304FA">
        <w:rPr>
          <w:rFonts w:ascii="Arial" w:hAnsi="Arial"/>
          <w:bCs/>
          <w:sz w:val="22"/>
          <w:szCs w:val="22"/>
        </w:rPr>
        <w:t xml:space="preserve"> BH*</w:t>
      </w:r>
    </w:p>
    <w:p w14:paraId="6616F798" w14:textId="5E78E86C" w:rsidR="002B6581" w:rsidRDefault="00C81D73" w:rsidP="002B6581">
      <w:pPr>
        <w:pStyle w:val="ListParagraph"/>
        <w:rPr>
          <w:rFonts w:ascii="Arial" w:hAnsi="Arial"/>
          <w:bCs/>
          <w:sz w:val="22"/>
          <w:szCs w:val="22"/>
        </w:rPr>
      </w:pPr>
      <w:r w:rsidRPr="000304FA">
        <w:rPr>
          <w:rFonts w:ascii="Arial" w:hAnsi="Arial"/>
          <w:bCs/>
          <w:sz w:val="22"/>
          <w:szCs w:val="22"/>
        </w:rPr>
        <w:t>4/29</w:t>
      </w:r>
      <w:r w:rsidR="007A728C" w:rsidRPr="000304FA">
        <w:rPr>
          <w:rFonts w:ascii="Arial" w:hAnsi="Arial"/>
          <w:bCs/>
          <w:sz w:val="22"/>
          <w:szCs w:val="22"/>
        </w:rPr>
        <w:t xml:space="preserve"> </w:t>
      </w:r>
      <w:r w:rsidRPr="000304FA">
        <w:rPr>
          <w:rFonts w:ascii="Arial" w:hAnsi="Arial"/>
          <w:bCs/>
          <w:sz w:val="22"/>
          <w:szCs w:val="22"/>
        </w:rPr>
        <w:t>–</w:t>
      </w:r>
      <w:r w:rsidR="007A728C" w:rsidRPr="000304FA">
        <w:rPr>
          <w:rFonts w:ascii="Arial" w:hAnsi="Arial"/>
          <w:bCs/>
          <w:sz w:val="22"/>
          <w:szCs w:val="22"/>
        </w:rPr>
        <w:t xml:space="preserve"> </w:t>
      </w:r>
      <w:r w:rsidRPr="000304FA">
        <w:rPr>
          <w:rFonts w:ascii="Arial" w:hAnsi="Arial"/>
          <w:bCs/>
          <w:sz w:val="22"/>
          <w:szCs w:val="22"/>
        </w:rPr>
        <w:t>“Alzheimer &amp; Dementia</w:t>
      </w:r>
      <w:r w:rsidR="009447B9" w:rsidRPr="000304FA">
        <w:rPr>
          <w:rFonts w:ascii="Arial" w:hAnsi="Arial"/>
          <w:bCs/>
          <w:sz w:val="22"/>
          <w:szCs w:val="22"/>
        </w:rPr>
        <w:t>” Presentation</w:t>
      </w:r>
    </w:p>
    <w:p w14:paraId="61133D6D" w14:textId="77777777" w:rsidR="000304FA" w:rsidRPr="000304FA" w:rsidRDefault="000304FA" w:rsidP="002B6581">
      <w:pPr>
        <w:pStyle w:val="ListParagraph"/>
        <w:rPr>
          <w:rFonts w:ascii="Arial" w:hAnsi="Arial"/>
          <w:bCs/>
          <w:sz w:val="22"/>
          <w:szCs w:val="22"/>
        </w:rPr>
      </w:pPr>
    </w:p>
    <w:p w14:paraId="0EE2740A" w14:textId="2B564E6D" w:rsidR="00A82FCB" w:rsidRDefault="00CE269C" w:rsidP="00CE269C">
      <w:pPr>
        <w:pStyle w:val="ListParagrap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*</w:t>
      </w:r>
      <w:proofErr w:type="gramStart"/>
      <w:r w:rsidR="00A82FCB">
        <w:rPr>
          <w:rFonts w:ascii="Arial" w:hAnsi="Arial"/>
          <w:bCs/>
          <w:sz w:val="20"/>
          <w:szCs w:val="20"/>
        </w:rPr>
        <w:t>Program</w:t>
      </w:r>
      <w:proofErr w:type="gramEnd"/>
      <w:r w:rsidR="00524A90">
        <w:rPr>
          <w:rFonts w:ascii="Arial" w:hAnsi="Arial"/>
          <w:bCs/>
          <w:sz w:val="20"/>
          <w:szCs w:val="20"/>
        </w:rPr>
        <w:t xml:space="preserve"> w/cost &amp; reservation required</w:t>
      </w:r>
    </w:p>
    <w:p w14:paraId="00A3A56F" w14:textId="1888A7E1" w:rsidR="00524A90" w:rsidRPr="00A82FCB" w:rsidRDefault="00524A90" w:rsidP="00A82FCB">
      <w:pPr>
        <w:pStyle w:val="ListParagrap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**All information subject to change</w:t>
      </w:r>
    </w:p>
    <w:sectPr w:rsidR="00524A90" w:rsidRPr="00A82FCB" w:rsidSect="00CF66FF">
      <w:type w:val="continuous"/>
      <w:pgSz w:w="12240" w:h="15840"/>
      <w:pgMar w:top="1440" w:right="630" w:bottom="1440" w:left="72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Leelawadee UI"/>
    <w:charset w:val="00"/>
    <w:family w:val="auto"/>
    <w:pitch w:val="variable"/>
    <w:sig w:usb0="03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56F0A"/>
    <w:multiLevelType w:val="hybridMultilevel"/>
    <w:tmpl w:val="456A5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F0CFA"/>
    <w:multiLevelType w:val="hybridMultilevel"/>
    <w:tmpl w:val="1DFA7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B753E"/>
    <w:multiLevelType w:val="hybridMultilevel"/>
    <w:tmpl w:val="2B189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C72C5B"/>
    <w:multiLevelType w:val="hybridMultilevel"/>
    <w:tmpl w:val="EC38D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712765"/>
    <w:multiLevelType w:val="hybridMultilevel"/>
    <w:tmpl w:val="FCD88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F46227"/>
    <w:multiLevelType w:val="hybridMultilevel"/>
    <w:tmpl w:val="993AA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9881120">
    <w:abstractNumId w:val="5"/>
  </w:num>
  <w:num w:numId="2" w16cid:durableId="589315379">
    <w:abstractNumId w:val="0"/>
  </w:num>
  <w:num w:numId="3" w16cid:durableId="1237125491">
    <w:abstractNumId w:val="3"/>
  </w:num>
  <w:num w:numId="4" w16cid:durableId="1057512894">
    <w:abstractNumId w:val="1"/>
  </w:num>
  <w:num w:numId="5" w16cid:durableId="1969119265">
    <w:abstractNumId w:val="2"/>
  </w:num>
  <w:num w:numId="6" w16cid:durableId="9103841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93C"/>
    <w:rsid w:val="0000112E"/>
    <w:rsid w:val="000055DB"/>
    <w:rsid w:val="00021B3A"/>
    <w:rsid w:val="000227CB"/>
    <w:rsid w:val="000304FA"/>
    <w:rsid w:val="000427FA"/>
    <w:rsid w:val="00052B69"/>
    <w:rsid w:val="0005520D"/>
    <w:rsid w:val="0005642F"/>
    <w:rsid w:val="00057C53"/>
    <w:rsid w:val="0006220B"/>
    <w:rsid w:val="000658C7"/>
    <w:rsid w:val="0008488C"/>
    <w:rsid w:val="0009315E"/>
    <w:rsid w:val="0009625D"/>
    <w:rsid w:val="000A1E92"/>
    <w:rsid w:val="000A4B80"/>
    <w:rsid w:val="000B6DAA"/>
    <w:rsid w:val="000C0667"/>
    <w:rsid w:val="000C1B81"/>
    <w:rsid w:val="000D3907"/>
    <w:rsid w:val="000D4F16"/>
    <w:rsid w:val="000D74A8"/>
    <w:rsid w:val="000E35E8"/>
    <w:rsid w:val="001068D7"/>
    <w:rsid w:val="00106EB5"/>
    <w:rsid w:val="001149B1"/>
    <w:rsid w:val="0013088A"/>
    <w:rsid w:val="00136AC7"/>
    <w:rsid w:val="00141616"/>
    <w:rsid w:val="00146C3C"/>
    <w:rsid w:val="001524BF"/>
    <w:rsid w:val="00161220"/>
    <w:rsid w:val="00164876"/>
    <w:rsid w:val="00173045"/>
    <w:rsid w:val="001734EB"/>
    <w:rsid w:val="00190274"/>
    <w:rsid w:val="0019430D"/>
    <w:rsid w:val="001A2528"/>
    <w:rsid w:val="001A6ED7"/>
    <w:rsid w:val="001B36DC"/>
    <w:rsid w:val="001C3587"/>
    <w:rsid w:val="001C7C78"/>
    <w:rsid w:val="001E0C24"/>
    <w:rsid w:val="001E5F28"/>
    <w:rsid w:val="001F2D9F"/>
    <w:rsid w:val="001F423C"/>
    <w:rsid w:val="001F42E8"/>
    <w:rsid w:val="001F4BBF"/>
    <w:rsid w:val="002158B8"/>
    <w:rsid w:val="00230A73"/>
    <w:rsid w:val="0023580D"/>
    <w:rsid w:val="00237038"/>
    <w:rsid w:val="00240AEF"/>
    <w:rsid w:val="00245138"/>
    <w:rsid w:val="002467FA"/>
    <w:rsid w:val="00250B93"/>
    <w:rsid w:val="002608DA"/>
    <w:rsid w:val="00264225"/>
    <w:rsid w:val="00264694"/>
    <w:rsid w:val="002709A7"/>
    <w:rsid w:val="00280F47"/>
    <w:rsid w:val="00281768"/>
    <w:rsid w:val="0029152B"/>
    <w:rsid w:val="0029385D"/>
    <w:rsid w:val="0029677D"/>
    <w:rsid w:val="002A5AA6"/>
    <w:rsid w:val="002A6395"/>
    <w:rsid w:val="002A6BCF"/>
    <w:rsid w:val="002B6581"/>
    <w:rsid w:val="002B7869"/>
    <w:rsid w:val="002D0702"/>
    <w:rsid w:val="002D50D2"/>
    <w:rsid w:val="002F7379"/>
    <w:rsid w:val="0031071E"/>
    <w:rsid w:val="003110DC"/>
    <w:rsid w:val="003115A3"/>
    <w:rsid w:val="003156B4"/>
    <w:rsid w:val="0031769F"/>
    <w:rsid w:val="00320F70"/>
    <w:rsid w:val="00326AF9"/>
    <w:rsid w:val="0033373B"/>
    <w:rsid w:val="00336DAD"/>
    <w:rsid w:val="003531CD"/>
    <w:rsid w:val="0035780D"/>
    <w:rsid w:val="003713E3"/>
    <w:rsid w:val="00380BAE"/>
    <w:rsid w:val="003842ED"/>
    <w:rsid w:val="003877DF"/>
    <w:rsid w:val="003A390C"/>
    <w:rsid w:val="003B3F81"/>
    <w:rsid w:val="003B57E6"/>
    <w:rsid w:val="003D3B4A"/>
    <w:rsid w:val="003D5BD8"/>
    <w:rsid w:val="003D5C2A"/>
    <w:rsid w:val="003D6A7C"/>
    <w:rsid w:val="003E4100"/>
    <w:rsid w:val="003E564B"/>
    <w:rsid w:val="003F10D6"/>
    <w:rsid w:val="003F5003"/>
    <w:rsid w:val="00400C82"/>
    <w:rsid w:val="004036A6"/>
    <w:rsid w:val="004047FC"/>
    <w:rsid w:val="00421641"/>
    <w:rsid w:val="00422B18"/>
    <w:rsid w:val="00427277"/>
    <w:rsid w:val="00455402"/>
    <w:rsid w:val="0047735C"/>
    <w:rsid w:val="00480AEF"/>
    <w:rsid w:val="00480E71"/>
    <w:rsid w:val="00486A9B"/>
    <w:rsid w:val="0049744E"/>
    <w:rsid w:val="004A0E0F"/>
    <w:rsid w:val="004A4763"/>
    <w:rsid w:val="004B5DCB"/>
    <w:rsid w:val="004B7DAD"/>
    <w:rsid w:val="004C5EAB"/>
    <w:rsid w:val="004C63AA"/>
    <w:rsid w:val="004E176B"/>
    <w:rsid w:val="004F0D41"/>
    <w:rsid w:val="004F0E03"/>
    <w:rsid w:val="004F37A4"/>
    <w:rsid w:val="004F6037"/>
    <w:rsid w:val="00502805"/>
    <w:rsid w:val="005072D7"/>
    <w:rsid w:val="005121C8"/>
    <w:rsid w:val="00515392"/>
    <w:rsid w:val="00524A90"/>
    <w:rsid w:val="005255CC"/>
    <w:rsid w:val="005301DF"/>
    <w:rsid w:val="00535DFB"/>
    <w:rsid w:val="00542C90"/>
    <w:rsid w:val="0054661A"/>
    <w:rsid w:val="005501AC"/>
    <w:rsid w:val="00557C48"/>
    <w:rsid w:val="00562FDD"/>
    <w:rsid w:val="00563295"/>
    <w:rsid w:val="005745BF"/>
    <w:rsid w:val="0058054D"/>
    <w:rsid w:val="005814EE"/>
    <w:rsid w:val="005925A1"/>
    <w:rsid w:val="00593F9F"/>
    <w:rsid w:val="00596005"/>
    <w:rsid w:val="005A2AE2"/>
    <w:rsid w:val="005A6FC7"/>
    <w:rsid w:val="005B3B3F"/>
    <w:rsid w:val="005C522D"/>
    <w:rsid w:val="005D2D90"/>
    <w:rsid w:val="005D42D7"/>
    <w:rsid w:val="005E2505"/>
    <w:rsid w:val="005E2F0A"/>
    <w:rsid w:val="005F23F6"/>
    <w:rsid w:val="005F5C0B"/>
    <w:rsid w:val="005F60FA"/>
    <w:rsid w:val="005F6E64"/>
    <w:rsid w:val="00603DFC"/>
    <w:rsid w:val="00604B64"/>
    <w:rsid w:val="00605136"/>
    <w:rsid w:val="00615F64"/>
    <w:rsid w:val="0062264E"/>
    <w:rsid w:val="00630C9C"/>
    <w:rsid w:val="00634272"/>
    <w:rsid w:val="006409BB"/>
    <w:rsid w:val="0066007D"/>
    <w:rsid w:val="00661EC4"/>
    <w:rsid w:val="0066417F"/>
    <w:rsid w:val="0066447D"/>
    <w:rsid w:val="00676C40"/>
    <w:rsid w:val="0068219C"/>
    <w:rsid w:val="00683B2C"/>
    <w:rsid w:val="00685936"/>
    <w:rsid w:val="0069673B"/>
    <w:rsid w:val="00697CBB"/>
    <w:rsid w:val="006B018F"/>
    <w:rsid w:val="006B6403"/>
    <w:rsid w:val="006B75D8"/>
    <w:rsid w:val="006C1633"/>
    <w:rsid w:val="006D49E7"/>
    <w:rsid w:val="006F176F"/>
    <w:rsid w:val="006F3D70"/>
    <w:rsid w:val="006F7C73"/>
    <w:rsid w:val="00702253"/>
    <w:rsid w:val="00703CB7"/>
    <w:rsid w:val="007071A8"/>
    <w:rsid w:val="00707C14"/>
    <w:rsid w:val="00717272"/>
    <w:rsid w:val="0072601D"/>
    <w:rsid w:val="007312DF"/>
    <w:rsid w:val="00734369"/>
    <w:rsid w:val="00742D4A"/>
    <w:rsid w:val="00745AC1"/>
    <w:rsid w:val="0075166B"/>
    <w:rsid w:val="00756A73"/>
    <w:rsid w:val="00757F05"/>
    <w:rsid w:val="00760E4B"/>
    <w:rsid w:val="0076640C"/>
    <w:rsid w:val="00767C60"/>
    <w:rsid w:val="00772A2B"/>
    <w:rsid w:val="00782580"/>
    <w:rsid w:val="00784DCE"/>
    <w:rsid w:val="007868B5"/>
    <w:rsid w:val="00790CCF"/>
    <w:rsid w:val="00792CAF"/>
    <w:rsid w:val="00793788"/>
    <w:rsid w:val="00793B16"/>
    <w:rsid w:val="007A728C"/>
    <w:rsid w:val="007B08C3"/>
    <w:rsid w:val="007C271E"/>
    <w:rsid w:val="007C53BF"/>
    <w:rsid w:val="007D1701"/>
    <w:rsid w:val="007D5CBF"/>
    <w:rsid w:val="007F1298"/>
    <w:rsid w:val="007F5F9D"/>
    <w:rsid w:val="00803D20"/>
    <w:rsid w:val="008111A9"/>
    <w:rsid w:val="008120A7"/>
    <w:rsid w:val="00821526"/>
    <w:rsid w:val="00821D9A"/>
    <w:rsid w:val="0082470D"/>
    <w:rsid w:val="00825321"/>
    <w:rsid w:val="008320FF"/>
    <w:rsid w:val="008454C6"/>
    <w:rsid w:val="00856F0F"/>
    <w:rsid w:val="00872CA2"/>
    <w:rsid w:val="00876348"/>
    <w:rsid w:val="00882A5B"/>
    <w:rsid w:val="00886A85"/>
    <w:rsid w:val="00887224"/>
    <w:rsid w:val="0089455A"/>
    <w:rsid w:val="008A6DDE"/>
    <w:rsid w:val="008C3F82"/>
    <w:rsid w:val="008C651C"/>
    <w:rsid w:val="008C767D"/>
    <w:rsid w:val="008D262C"/>
    <w:rsid w:val="008E1C76"/>
    <w:rsid w:val="008E774B"/>
    <w:rsid w:val="008F6590"/>
    <w:rsid w:val="009039FD"/>
    <w:rsid w:val="00912DB4"/>
    <w:rsid w:val="0091491A"/>
    <w:rsid w:val="0093041E"/>
    <w:rsid w:val="00935103"/>
    <w:rsid w:val="0094004F"/>
    <w:rsid w:val="009447B9"/>
    <w:rsid w:val="00957B6E"/>
    <w:rsid w:val="0096196B"/>
    <w:rsid w:val="00982299"/>
    <w:rsid w:val="00983EC5"/>
    <w:rsid w:val="009855A7"/>
    <w:rsid w:val="00996374"/>
    <w:rsid w:val="009A2B5F"/>
    <w:rsid w:val="009A3BC2"/>
    <w:rsid w:val="009B11B3"/>
    <w:rsid w:val="009B3E08"/>
    <w:rsid w:val="009B75CD"/>
    <w:rsid w:val="009C6B9A"/>
    <w:rsid w:val="009D3CC3"/>
    <w:rsid w:val="009D494B"/>
    <w:rsid w:val="009D78B7"/>
    <w:rsid w:val="009D78D2"/>
    <w:rsid w:val="009E049D"/>
    <w:rsid w:val="009E2E6F"/>
    <w:rsid w:val="009E47B6"/>
    <w:rsid w:val="009F476B"/>
    <w:rsid w:val="00A13848"/>
    <w:rsid w:val="00A161EF"/>
    <w:rsid w:val="00A24DF5"/>
    <w:rsid w:val="00A25176"/>
    <w:rsid w:val="00A26195"/>
    <w:rsid w:val="00A34F04"/>
    <w:rsid w:val="00A35528"/>
    <w:rsid w:val="00A44099"/>
    <w:rsid w:val="00A45685"/>
    <w:rsid w:val="00A51AAD"/>
    <w:rsid w:val="00A527B5"/>
    <w:rsid w:val="00A53F8D"/>
    <w:rsid w:val="00A632A2"/>
    <w:rsid w:val="00A76527"/>
    <w:rsid w:val="00A82709"/>
    <w:rsid w:val="00A82FCB"/>
    <w:rsid w:val="00A85D4D"/>
    <w:rsid w:val="00A954DA"/>
    <w:rsid w:val="00A95CC0"/>
    <w:rsid w:val="00AA21BB"/>
    <w:rsid w:val="00AB1CDC"/>
    <w:rsid w:val="00AC42E8"/>
    <w:rsid w:val="00AC5430"/>
    <w:rsid w:val="00AC6F6E"/>
    <w:rsid w:val="00AD2CBA"/>
    <w:rsid w:val="00AD3284"/>
    <w:rsid w:val="00AE0B49"/>
    <w:rsid w:val="00AF5151"/>
    <w:rsid w:val="00B02064"/>
    <w:rsid w:val="00B020F3"/>
    <w:rsid w:val="00B10014"/>
    <w:rsid w:val="00B13F07"/>
    <w:rsid w:val="00B216A9"/>
    <w:rsid w:val="00B220EC"/>
    <w:rsid w:val="00B35702"/>
    <w:rsid w:val="00B36A57"/>
    <w:rsid w:val="00B422AF"/>
    <w:rsid w:val="00B5495D"/>
    <w:rsid w:val="00B54BB1"/>
    <w:rsid w:val="00B5503A"/>
    <w:rsid w:val="00B56A3A"/>
    <w:rsid w:val="00B6233B"/>
    <w:rsid w:val="00B77C12"/>
    <w:rsid w:val="00B8540B"/>
    <w:rsid w:val="00B94E99"/>
    <w:rsid w:val="00B978B8"/>
    <w:rsid w:val="00BA25BB"/>
    <w:rsid w:val="00BA42B8"/>
    <w:rsid w:val="00BA73F1"/>
    <w:rsid w:val="00BB2227"/>
    <w:rsid w:val="00BB539C"/>
    <w:rsid w:val="00BC6335"/>
    <w:rsid w:val="00BF1193"/>
    <w:rsid w:val="00BF4D49"/>
    <w:rsid w:val="00C10D73"/>
    <w:rsid w:val="00C1173B"/>
    <w:rsid w:val="00C11828"/>
    <w:rsid w:val="00C1350C"/>
    <w:rsid w:val="00C13B98"/>
    <w:rsid w:val="00C15C52"/>
    <w:rsid w:val="00C213EC"/>
    <w:rsid w:val="00C22450"/>
    <w:rsid w:val="00C23792"/>
    <w:rsid w:val="00C24727"/>
    <w:rsid w:val="00C33671"/>
    <w:rsid w:val="00C341E9"/>
    <w:rsid w:val="00C34307"/>
    <w:rsid w:val="00C35933"/>
    <w:rsid w:val="00C370DC"/>
    <w:rsid w:val="00C4430D"/>
    <w:rsid w:val="00C512A1"/>
    <w:rsid w:val="00C66E73"/>
    <w:rsid w:val="00C67593"/>
    <w:rsid w:val="00C748CA"/>
    <w:rsid w:val="00C81D73"/>
    <w:rsid w:val="00C84CFA"/>
    <w:rsid w:val="00C86746"/>
    <w:rsid w:val="00CA3C92"/>
    <w:rsid w:val="00CA4792"/>
    <w:rsid w:val="00CA65E8"/>
    <w:rsid w:val="00CB4287"/>
    <w:rsid w:val="00CC0E13"/>
    <w:rsid w:val="00CC3ACD"/>
    <w:rsid w:val="00CC6A0C"/>
    <w:rsid w:val="00CE148E"/>
    <w:rsid w:val="00CE269C"/>
    <w:rsid w:val="00CE7123"/>
    <w:rsid w:val="00CF49A6"/>
    <w:rsid w:val="00CF66FF"/>
    <w:rsid w:val="00D014E1"/>
    <w:rsid w:val="00D047C9"/>
    <w:rsid w:val="00D0759A"/>
    <w:rsid w:val="00D1453D"/>
    <w:rsid w:val="00D21845"/>
    <w:rsid w:val="00D269B1"/>
    <w:rsid w:val="00D36B02"/>
    <w:rsid w:val="00D36EF6"/>
    <w:rsid w:val="00D404DC"/>
    <w:rsid w:val="00D453E9"/>
    <w:rsid w:val="00D45951"/>
    <w:rsid w:val="00D4617D"/>
    <w:rsid w:val="00D54CF0"/>
    <w:rsid w:val="00D64735"/>
    <w:rsid w:val="00D73FBC"/>
    <w:rsid w:val="00D85717"/>
    <w:rsid w:val="00D87F5C"/>
    <w:rsid w:val="00D974DE"/>
    <w:rsid w:val="00DA6E3F"/>
    <w:rsid w:val="00DB1FE9"/>
    <w:rsid w:val="00DB49C4"/>
    <w:rsid w:val="00DC33CE"/>
    <w:rsid w:val="00DC60DB"/>
    <w:rsid w:val="00DD48F9"/>
    <w:rsid w:val="00DD515F"/>
    <w:rsid w:val="00DD7F8A"/>
    <w:rsid w:val="00DE293C"/>
    <w:rsid w:val="00E023B5"/>
    <w:rsid w:val="00E04A4D"/>
    <w:rsid w:val="00E057ED"/>
    <w:rsid w:val="00E30960"/>
    <w:rsid w:val="00E32024"/>
    <w:rsid w:val="00E33169"/>
    <w:rsid w:val="00E40E3A"/>
    <w:rsid w:val="00E455CA"/>
    <w:rsid w:val="00E46D26"/>
    <w:rsid w:val="00E57031"/>
    <w:rsid w:val="00E62606"/>
    <w:rsid w:val="00E6528C"/>
    <w:rsid w:val="00E70139"/>
    <w:rsid w:val="00E71E85"/>
    <w:rsid w:val="00E72326"/>
    <w:rsid w:val="00E82612"/>
    <w:rsid w:val="00E84CB3"/>
    <w:rsid w:val="00E86AE3"/>
    <w:rsid w:val="00E87F47"/>
    <w:rsid w:val="00E9504F"/>
    <w:rsid w:val="00E95995"/>
    <w:rsid w:val="00EA55C3"/>
    <w:rsid w:val="00EA5F82"/>
    <w:rsid w:val="00EB0D29"/>
    <w:rsid w:val="00EC20E9"/>
    <w:rsid w:val="00EC6A3E"/>
    <w:rsid w:val="00ED6DC9"/>
    <w:rsid w:val="00EE5A5D"/>
    <w:rsid w:val="00EF6910"/>
    <w:rsid w:val="00F02ED2"/>
    <w:rsid w:val="00F03613"/>
    <w:rsid w:val="00F05E2C"/>
    <w:rsid w:val="00F07217"/>
    <w:rsid w:val="00F07860"/>
    <w:rsid w:val="00F22FD7"/>
    <w:rsid w:val="00F37223"/>
    <w:rsid w:val="00F443C2"/>
    <w:rsid w:val="00F46667"/>
    <w:rsid w:val="00F7274D"/>
    <w:rsid w:val="00F74166"/>
    <w:rsid w:val="00F77CBC"/>
    <w:rsid w:val="00F82BA8"/>
    <w:rsid w:val="00F8304F"/>
    <w:rsid w:val="00F90F83"/>
    <w:rsid w:val="00F95333"/>
    <w:rsid w:val="00FA0C58"/>
    <w:rsid w:val="00FA11BE"/>
    <w:rsid w:val="00FA1911"/>
    <w:rsid w:val="00FA28B2"/>
    <w:rsid w:val="00FA5997"/>
    <w:rsid w:val="00FB08E8"/>
    <w:rsid w:val="00FB0FE4"/>
    <w:rsid w:val="00FB5A12"/>
    <w:rsid w:val="00FB6AA4"/>
    <w:rsid w:val="00FC4226"/>
    <w:rsid w:val="00FC4E74"/>
    <w:rsid w:val="00FD0692"/>
    <w:rsid w:val="00FD329E"/>
    <w:rsid w:val="00FD3547"/>
    <w:rsid w:val="00FD5E2C"/>
    <w:rsid w:val="00FE1FF7"/>
    <w:rsid w:val="00FE2961"/>
    <w:rsid w:val="00FE4A04"/>
    <w:rsid w:val="00FE5D3D"/>
    <w:rsid w:val="00FF4453"/>
    <w:rsid w:val="00FF6FE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0EC4F84"/>
  <w15:docId w15:val="{8F42AB9A-E327-4718-AEAF-C81650F01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9F47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yscc\AppData\Roaming\Microsoft\Templates\Weekly%20news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d6317f-6514-4a2e-a851-1a0f241db552">
      <Terms xmlns="http://schemas.microsoft.com/office/infopath/2007/PartnerControls"/>
    </lcf76f155ced4ddcb4097134ff3c332f>
    <TaxCatchAll xmlns="ac1db042-9e94-4a64-b2fe-17f38427ea3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0D747373494F45A1846E7B50C4AD79" ma:contentTypeVersion="13" ma:contentTypeDescription="Create a new document." ma:contentTypeScope="" ma:versionID="2e28840c97e6a04d97f2618657a9c93b">
  <xsd:schema xmlns:xsd="http://www.w3.org/2001/XMLSchema" xmlns:xs="http://www.w3.org/2001/XMLSchema" xmlns:p="http://schemas.microsoft.com/office/2006/metadata/properties" xmlns:ns2="7dd6317f-6514-4a2e-a851-1a0f241db552" xmlns:ns3="ac1db042-9e94-4a64-b2fe-17f38427ea3d" targetNamespace="http://schemas.microsoft.com/office/2006/metadata/properties" ma:root="true" ma:fieldsID="60b7485a1b3f8a58b04b2461d696cda9" ns2:_="" ns3:_="">
    <xsd:import namespace="7dd6317f-6514-4a2e-a851-1a0f241db552"/>
    <xsd:import namespace="ac1db042-9e94-4a64-b2fe-17f38427ea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6317f-6514-4a2e-a851-1a0f241db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107ac551-6054-4045-b597-d667bea78e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db042-9e94-4a64-b2fe-17f38427ea3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e820deca-ae77-4c01-bf44-e683d26ec2c5}" ma:internalName="TaxCatchAll" ma:showField="CatchAllData" ma:web="ac1db042-9e94-4a64-b2fe-17f38427ea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B96250-407E-40A4-BA71-9F03B03EA852}">
  <ds:schemaRefs>
    <ds:schemaRef ds:uri="http://schemas.microsoft.com/office/2006/metadata/properties"/>
    <ds:schemaRef ds:uri="http://schemas.microsoft.com/office/infopath/2007/PartnerControls"/>
    <ds:schemaRef ds:uri="7dd6317f-6514-4a2e-a851-1a0f241db552"/>
    <ds:schemaRef ds:uri="ac1db042-9e94-4a64-b2fe-17f38427ea3d"/>
  </ds:schemaRefs>
</ds:datastoreItem>
</file>

<file path=customXml/itemProps2.xml><?xml version="1.0" encoding="utf-8"?>
<ds:datastoreItem xmlns:ds="http://schemas.openxmlformats.org/officeDocument/2006/customXml" ds:itemID="{6F394F47-9D2A-43F2-949B-E7D4A0E5E6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9605F4-9E49-44F1-851B-6E6EABC9DE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E488B5-10AE-4B7D-9ACE-E5503F437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d6317f-6514-4a2e-a851-1a0f241db552"/>
    <ds:schemaRef ds:uri="ac1db042-9e94-4a64-b2fe-17f38427ea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newsletter</Template>
  <TotalTime>27</TotalTime>
  <Pages>1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McCann Erickson</Company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Myerstown Senior Center</dc:creator>
  <cp:lastModifiedBy>Anne A. Kim</cp:lastModifiedBy>
  <cp:revision>35</cp:revision>
  <cp:lastPrinted>2024-02-12T17:17:00Z</cp:lastPrinted>
  <dcterms:created xsi:type="dcterms:W3CDTF">2025-02-10T20:57:00Z</dcterms:created>
  <dcterms:modified xsi:type="dcterms:W3CDTF">2025-02-13T17:12:00Z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0x010100BE0D747373494F45A1846E7B50C4AD79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  <property fmtid="{D5CDD505-2E9C-101B-9397-08002B2CF9AE}" pid="10" name="MediaServiceImageTags">
    <vt:lpwstr/>
  </property>
</Properties>
</file>